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FC7AB8" w:rsidRDefault="00577F0F" w:rsidP="003779BA">
      <w:pPr>
        <w:pStyle w:val="Tytuinfomacjisygnalnej"/>
        <w:jc w:val="both"/>
        <w:rPr>
          <w:lang w:val="pl-PL"/>
        </w:rPr>
      </w:pPr>
      <w:bookmarkStart w:id="0" w:name="_Hlk225928267"/>
      <w:r>
        <w:rPr>
          <w:lang w:val="pl-PL"/>
        </w:rPr>
        <w:t xml:space="preserve">Polacy w drodze, czyli dokąd podróżujemy </w:t>
      </w:r>
      <w:r w:rsidR="005C4DB9">
        <w:rPr>
          <w:lang w:val="pl-PL"/>
        </w:rPr>
        <w:t>za granicę</w:t>
      </w:r>
    </w:p>
    <w:bookmarkEnd w:id="0"/>
    <w:p w:rsidR="00D463F3" w:rsidRDefault="00D463F3" w:rsidP="008C0ED2">
      <w:pPr>
        <w:spacing w:before="240" w:after="0"/>
        <w:jc w:val="both"/>
        <w:rPr>
          <w:b/>
          <w:noProof/>
          <w:sz w:val="20"/>
          <w:szCs w:val="19"/>
          <w:lang w:eastAsia="pl-PL"/>
        </w:rPr>
      </w:pPr>
      <w:r w:rsidRPr="00D463F3">
        <w:rPr>
          <w:b/>
          <w:noProof/>
          <w:sz w:val="20"/>
          <w:szCs w:val="19"/>
          <w:lang w:eastAsia="pl-PL"/>
        </w:rPr>
        <w:t xml:space="preserve">Podróże to dziś coś więcej niż tylko przemieszczanie się z punktu A do B. To styl życia, sposób na regenerację, budowanie relacji. Do 20 kwietnia br. potrwa badanie ankietowe Uczestnictwo mieszkańców Polski </w:t>
      </w:r>
      <w:r w:rsidR="002E7883" w:rsidRPr="00D463F3">
        <w:rPr>
          <w:b/>
          <w:noProof/>
          <w:sz w:val="20"/>
          <w:szCs w:val="19"/>
          <w:lang w:eastAsia="pl-PL"/>
        </w:rPr>
        <w:t xml:space="preserve">(rezydentów) </w:t>
      </w:r>
      <w:r w:rsidRPr="00D463F3">
        <w:rPr>
          <w:b/>
          <w:noProof/>
          <w:sz w:val="20"/>
          <w:szCs w:val="19"/>
          <w:lang w:eastAsia="pl-PL"/>
        </w:rPr>
        <w:t>w podróżach</w:t>
      </w:r>
      <w:bookmarkStart w:id="1" w:name="_GoBack"/>
      <w:bookmarkEnd w:id="1"/>
      <w:r w:rsidRPr="00D463F3">
        <w:rPr>
          <w:b/>
          <w:noProof/>
          <w:sz w:val="20"/>
          <w:szCs w:val="19"/>
          <w:lang w:eastAsia="pl-PL"/>
        </w:rPr>
        <w:t>.</w:t>
      </w:r>
    </w:p>
    <w:p w:rsidR="00615FD6" w:rsidRPr="00630B54" w:rsidRDefault="00615FD6" w:rsidP="008C0ED2">
      <w:pPr>
        <w:spacing w:before="240" w:after="0"/>
        <w:jc w:val="both"/>
        <w:rPr>
          <w:b/>
          <w:szCs w:val="19"/>
        </w:rPr>
      </w:pPr>
      <w:r w:rsidRPr="00630B54">
        <w:rPr>
          <w:b/>
          <w:szCs w:val="19"/>
        </w:rPr>
        <w:t>Podróżujemy przede wszystkim dla przyjemności</w:t>
      </w:r>
    </w:p>
    <w:p w:rsidR="009933B4" w:rsidRPr="00630B54" w:rsidRDefault="009933B4" w:rsidP="009933B4">
      <w:pPr>
        <w:spacing w:before="240" w:after="0"/>
        <w:jc w:val="both"/>
        <w:rPr>
          <w:rFonts w:cs="Times New Roman"/>
          <w:szCs w:val="19"/>
        </w:rPr>
      </w:pPr>
      <w:r w:rsidRPr="00630B54">
        <w:rPr>
          <w:rFonts w:cs="Times New Roman"/>
          <w:szCs w:val="19"/>
        </w:rPr>
        <w:t>Największą motywacją do wyjazdów zagranicznych pozostaje jedno: odpoczynek. Aż 63,7% podróży odbywa się w celach wypoczynkowych – wakacje, rekreacja, reset od codzienności.</w:t>
      </w:r>
    </w:p>
    <w:p w:rsidR="009933B4" w:rsidRPr="00630B54" w:rsidRDefault="009933B4" w:rsidP="009933B4">
      <w:pPr>
        <w:spacing w:before="240" w:after="0"/>
        <w:jc w:val="both"/>
        <w:rPr>
          <w:rFonts w:cs="Times New Roman"/>
          <w:szCs w:val="19"/>
        </w:rPr>
      </w:pPr>
      <w:r w:rsidRPr="00630B54">
        <w:rPr>
          <w:rFonts w:cs="Times New Roman"/>
          <w:szCs w:val="19"/>
        </w:rPr>
        <w:t>Na kolejnych miejscach znalazły się: odwiedziny u rodziny i znajomych – 23,5%, podróże służbowe – 9,5%, a inne cele stanowią 3,3%.</w:t>
      </w:r>
    </w:p>
    <w:p w:rsidR="009933B4" w:rsidRPr="00630B54" w:rsidRDefault="009933B4" w:rsidP="004279ED">
      <w:pPr>
        <w:spacing w:before="240" w:after="0"/>
        <w:jc w:val="both"/>
        <w:rPr>
          <w:rFonts w:cs="Times New Roman"/>
          <w:b/>
          <w:szCs w:val="19"/>
        </w:rPr>
      </w:pPr>
      <w:r w:rsidRPr="00630B54">
        <w:rPr>
          <w:rFonts w:cs="Times New Roman"/>
          <w:b/>
          <w:szCs w:val="19"/>
        </w:rPr>
        <w:t>Europa wciąż króluje, ale kuszą też dalsze kierunki</w:t>
      </w:r>
    </w:p>
    <w:p w:rsidR="00D463F3" w:rsidRPr="000F0ECA" w:rsidRDefault="00D463F3" w:rsidP="000F0ECA">
      <w:pPr>
        <w:spacing w:before="240" w:after="0"/>
        <w:jc w:val="both"/>
        <w:rPr>
          <w:rFonts w:cs="Times New Roman"/>
          <w:szCs w:val="19"/>
        </w:rPr>
      </w:pPr>
      <w:r>
        <w:rPr>
          <w:rFonts w:cs="Times New Roman"/>
          <w:szCs w:val="19"/>
        </w:rPr>
        <w:t>C</w:t>
      </w:r>
      <w:r w:rsidRPr="00630B54">
        <w:rPr>
          <w:rFonts w:cs="Times New Roman"/>
          <w:szCs w:val="19"/>
        </w:rPr>
        <w:t xml:space="preserve">hoć podróżujemy po całym świecie, najchętniej wybieramy sprawdzone kierunki w Europie. Wśród najczęściej odwiedzanych krajów znalazły się: </w:t>
      </w:r>
      <w:r w:rsidRPr="000F0ECA">
        <w:rPr>
          <w:rFonts w:cs="Times New Roman"/>
          <w:szCs w:val="19"/>
        </w:rPr>
        <w:t xml:space="preserve">Niemcy – </w:t>
      </w:r>
      <w:r w:rsidR="002E7883">
        <w:rPr>
          <w:rFonts w:cs="Times New Roman"/>
          <w:szCs w:val="19"/>
        </w:rPr>
        <w:t>blisko</w:t>
      </w:r>
      <w:r w:rsidRPr="000F0ECA">
        <w:rPr>
          <w:rFonts w:cs="Times New Roman"/>
          <w:szCs w:val="19"/>
        </w:rPr>
        <w:t xml:space="preserve"> 2,6 mln podróży</w:t>
      </w:r>
      <w:r w:rsidR="000F0ECA">
        <w:rPr>
          <w:rFonts w:cs="Times New Roman"/>
          <w:szCs w:val="19"/>
        </w:rPr>
        <w:t xml:space="preserve">, </w:t>
      </w:r>
      <w:r w:rsidRPr="000F0ECA">
        <w:rPr>
          <w:rFonts w:cs="Times New Roman"/>
          <w:szCs w:val="19"/>
        </w:rPr>
        <w:t>Włochy – blisko 1,5 mln</w:t>
      </w:r>
      <w:r w:rsidR="000F0ECA">
        <w:rPr>
          <w:rFonts w:cs="Times New Roman"/>
          <w:szCs w:val="19"/>
        </w:rPr>
        <w:t xml:space="preserve">, </w:t>
      </w:r>
      <w:r w:rsidRPr="000F0ECA">
        <w:rPr>
          <w:rFonts w:cs="Times New Roman"/>
          <w:szCs w:val="19"/>
        </w:rPr>
        <w:t>Hiszpania – blisko 1,3 mln</w:t>
      </w:r>
      <w:r w:rsidR="000F0ECA">
        <w:rPr>
          <w:rFonts w:cs="Times New Roman"/>
          <w:szCs w:val="19"/>
        </w:rPr>
        <w:t xml:space="preserve"> i </w:t>
      </w:r>
      <w:r w:rsidRPr="000F0ECA">
        <w:rPr>
          <w:rFonts w:cs="Times New Roman"/>
          <w:szCs w:val="19"/>
        </w:rPr>
        <w:t>Grecja – ponad 1 mln</w:t>
      </w:r>
      <w:r w:rsidR="000F0ECA">
        <w:rPr>
          <w:rFonts w:cs="Times New Roman"/>
          <w:szCs w:val="19"/>
        </w:rPr>
        <w:t>.</w:t>
      </w:r>
    </w:p>
    <w:p w:rsidR="00D463F3" w:rsidRPr="000F0ECA" w:rsidRDefault="00D463F3" w:rsidP="000F0ECA">
      <w:pPr>
        <w:spacing w:before="240" w:after="0"/>
        <w:jc w:val="both"/>
        <w:rPr>
          <w:rFonts w:cs="Times New Roman"/>
          <w:szCs w:val="19"/>
        </w:rPr>
      </w:pPr>
      <w:r w:rsidRPr="00630B54">
        <w:rPr>
          <w:rFonts w:cs="Times New Roman"/>
          <w:szCs w:val="19"/>
        </w:rPr>
        <w:t>Dużą popularnością cieszą się też:</w:t>
      </w:r>
      <w:r w:rsidR="000F0ECA">
        <w:rPr>
          <w:rFonts w:cs="Times New Roman"/>
          <w:szCs w:val="19"/>
        </w:rPr>
        <w:t xml:space="preserve"> </w:t>
      </w:r>
      <w:r w:rsidRPr="000F0ECA">
        <w:rPr>
          <w:rFonts w:cs="Times New Roman"/>
          <w:szCs w:val="19"/>
        </w:rPr>
        <w:t>Chorwacja i Turcja, czyli klasyczne wakacyjne kierunki</w:t>
      </w:r>
      <w:r w:rsidR="000F0ECA">
        <w:rPr>
          <w:rFonts w:cs="Times New Roman"/>
          <w:szCs w:val="19"/>
        </w:rPr>
        <w:t xml:space="preserve">, </w:t>
      </w:r>
      <w:r w:rsidRPr="000F0ECA">
        <w:rPr>
          <w:rFonts w:cs="Times New Roman"/>
          <w:szCs w:val="19"/>
        </w:rPr>
        <w:t>Wielka Brytania</w:t>
      </w:r>
      <w:r w:rsidR="000F0ECA">
        <w:rPr>
          <w:rFonts w:cs="Times New Roman"/>
          <w:szCs w:val="19"/>
        </w:rPr>
        <w:t xml:space="preserve"> i </w:t>
      </w:r>
      <w:r w:rsidR="002E7883">
        <w:rPr>
          <w:rFonts w:cs="Times New Roman"/>
          <w:szCs w:val="19"/>
        </w:rPr>
        <w:t>Czechy</w:t>
      </w:r>
      <w:r w:rsidR="000F0ECA">
        <w:rPr>
          <w:rFonts w:cs="Times New Roman"/>
          <w:szCs w:val="19"/>
        </w:rPr>
        <w:t xml:space="preserve">, a także </w:t>
      </w:r>
      <w:r w:rsidRPr="000F0ECA">
        <w:rPr>
          <w:rFonts w:cs="Times New Roman"/>
          <w:szCs w:val="19"/>
        </w:rPr>
        <w:t>Egipt</w:t>
      </w:r>
      <w:r w:rsidR="005A5AFF">
        <w:rPr>
          <w:rFonts w:cs="Times New Roman"/>
          <w:szCs w:val="19"/>
        </w:rPr>
        <w:t>.</w:t>
      </w:r>
    </w:p>
    <w:p w:rsidR="00D463F3" w:rsidRPr="00630B54" w:rsidRDefault="00D463F3" w:rsidP="00D463F3">
      <w:pPr>
        <w:spacing w:before="240" w:after="0"/>
        <w:jc w:val="both"/>
        <w:rPr>
          <w:rFonts w:cs="Times New Roman"/>
          <w:szCs w:val="19"/>
        </w:rPr>
      </w:pPr>
      <w:r w:rsidRPr="00630B54">
        <w:rPr>
          <w:rFonts w:cs="Times New Roman"/>
          <w:szCs w:val="19"/>
        </w:rPr>
        <w:t>Coraz śmielej zaglądamy także poza Europę, np.: do Stanów Zjednoczonych, choć to wciąż mniejszy udział wszystkich podróży</w:t>
      </w:r>
      <w:r>
        <w:rPr>
          <w:rFonts w:cs="Times New Roman"/>
          <w:szCs w:val="19"/>
        </w:rPr>
        <w:t xml:space="preserve"> – 223 tys.</w:t>
      </w:r>
    </w:p>
    <w:p w:rsidR="00D463F3" w:rsidRDefault="00D463F3" w:rsidP="009933B4">
      <w:pPr>
        <w:spacing w:before="240" w:after="0"/>
        <w:jc w:val="both"/>
        <w:rPr>
          <w:rFonts w:cs="Times New Roman"/>
          <w:szCs w:val="19"/>
        </w:rPr>
      </w:pPr>
      <w:r w:rsidRPr="00D463F3">
        <w:rPr>
          <w:rFonts w:cs="Times New Roman"/>
          <w:szCs w:val="19"/>
        </w:rPr>
        <w:t>Ze wszystkich rodzajów podróży, wśród zagranicznych dominują dłuższe pobyty trwające 5 dni i więcej (16,7%), podczas gdy krótsze wyjazdy 2–4 dniowe stanowią 4,1%. Z kolei w podróżach krajowych najpopularniejsze są krótsze wyjazdy trwające 2–4 dni (45,4%), a dłuższe pobyty wybiera 33,8% turystów</w:t>
      </w:r>
      <w:r>
        <w:rPr>
          <w:rFonts w:cs="Times New Roman"/>
          <w:szCs w:val="19"/>
        </w:rPr>
        <w:t>.</w:t>
      </w:r>
    </w:p>
    <w:p w:rsidR="000F0ECA" w:rsidRPr="000F0ECA" w:rsidRDefault="000F0ECA" w:rsidP="000F0ECA">
      <w:pPr>
        <w:spacing w:before="240" w:after="0"/>
        <w:jc w:val="both"/>
        <w:rPr>
          <w:rFonts w:cs="Times New Roman"/>
          <w:szCs w:val="19"/>
        </w:rPr>
      </w:pPr>
      <w:r w:rsidRPr="000F0ECA">
        <w:rPr>
          <w:rFonts w:cs="Times New Roman"/>
          <w:szCs w:val="19"/>
        </w:rPr>
        <w:t xml:space="preserve">W szerszej perspektywie dane pokazują również, jak dynamicznie odbudował się ruch turystyczny po okresie pandemii. Liczba zagranicznych podróży – zarówno krótkich, jednodniowych, jak i tych z noclegiem – systematycznie rośnie. W przypadku </w:t>
      </w:r>
      <w:r w:rsidR="00F817F1">
        <w:rPr>
          <w:rFonts w:cs="Times New Roman"/>
          <w:szCs w:val="19"/>
        </w:rPr>
        <w:t>zagranicznych podróży jednodniowych mieszkańców Polski w wieku 15 lat i więcej</w:t>
      </w:r>
      <w:r w:rsidRPr="000F0ECA">
        <w:rPr>
          <w:rFonts w:cs="Times New Roman"/>
          <w:szCs w:val="19"/>
        </w:rPr>
        <w:t xml:space="preserve"> mówimy o wzroście z 17,4 mln w 2021 r. do 28,6 mln w 2024 r., co zbliża nas do poziomów sprzed pandemii. Najczęściej są to podróże do krajów sąsiednich – przede wszystkim Niemiec, Czech i Słowacji.</w:t>
      </w:r>
    </w:p>
    <w:p w:rsidR="000F0ECA" w:rsidRDefault="000F0ECA" w:rsidP="000F0ECA">
      <w:pPr>
        <w:spacing w:before="240" w:after="0"/>
        <w:jc w:val="both"/>
        <w:rPr>
          <w:rFonts w:cs="Times New Roman"/>
          <w:szCs w:val="19"/>
        </w:rPr>
      </w:pPr>
      <w:r w:rsidRPr="000F0ECA">
        <w:rPr>
          <w:rFonts w:cs="Times New Roman"/>
          <w:szCs w:val="19"/>
        </w:rPr>
        <w:t xml:space="preserve">Podobny trend widać w przypadku </w:t>
      </w:r>
      <w:r w:rsidR="00F817F1">
        <w:rPr>
          <w:rFonts w:cs="Times New Roman"/>
          <w:szCs w:val="19"/>
        </w:rPr>
        <w:t xml:space="preserve">zagranicznych podróży turystycznych, z co najmniej jednym noclegiem, mieszkańców Polski w wieku 15 lat lub więcej. </w:t>
      </w:r>
      <w:r w:rsidRPr="000F0ECA">
        <w:rPr>
          <w:rFonts w:cs="Times New Roman"/>
          <w:szCs w:val="19"/>
        </w:rPr>
        <w:t>Po wyraźnym spadku w 2020 r. (</w:t>
      </w:r>
      <w:r w:rsidR="002E7883">
        <w:rPr>
          <w:rFonts w:cs="Times New Roman"/>
          <w:szCs w:val="19"/>
        </w:rPr>
        <w:t xml:space="preserve">blisko </w:t>
      </w:r>
      <w:r w:rsidRPr="000F0ECA">
        <w:rPr>
          <w:rFonts w:cs="Times New Roman"/>
          <w:szCs w:val="19"/>
        </w:rPr>
        <w:t>6,2 mln podróży), liczba takich wyjazdów systematycznie rośnie, osiągając w 2024 r. niemal 14,7 mln – więcej niż w rekordowym 2019 r.</w:t>
      </w:r>
      <w:r w:rsidR="002E7883">
        <w:rPr>
          <w:rFonts w:cs="Times New Roman"/>
          <w:szCs w:val="19"/>
        </w:rPr>
        <w:t xml:space="preserve"> (13,5 mln). </w:t>
      </w:r>
      <w:r w:rsidRPr="000F0ECA">
        <w:rPr>
          <w:rFonts w:cs="Times New Roman"/>
          <w:szCs w:val="19"/>
        </w:rPr>
        <w:t>Co istotne, struktura celów podróży pozostaje stabilna: dominują wyjazdy wypoczynkowe, ale dużą rolę wciąż odgrywają także odwiedziny u bliskich.</w:t>
      </w:r>
    </w:p>
    <w:p w:rsidR="009933B4" w:rsidRPr="00630B54" w:rsidRDefault="009933B4" w:rsidP="009933B4">
      <w:pPr>
        <w:spacing w:before="240" w:after="0"/>
        <w:jc w:val="both"/>
        <w:rPr>
          <w:rFonts w:cs="Times New Roman"/>
          <w:b/>
          <w:szCs w:val="19"/>
        </w:rPr>
      </w:pPr>
      <w:r w:rsidRPr="00630B54">
        <w:rPr>
          <w:rFonts w:cs="Times New Roman"/>
          <w:b/>
          <w:szCs w:val="19"/>
        </w:rPr>
        <w:t>Podróże jako inwestycja w jakość życia</w:t>
      </w:r>
    </w:p>
    <w:p w:rsidR="00F97B1A" w:rsidRPr="00D463F3" w:rsidRDefault="00D463F3" w:rsidP="00D463F3">
      <w:pPr>
        <w:spacing w:before="240" w:after="0"/>
        <w:jc w:val="both"/>
        <w:rPr>
          <w:rFonts w:cs="Times New Roman"/>
          <w:szCs w:val="19"/>
        </w:rPr>
      </w:pPr>
      <w:r w:rsidRPr="00630B54">
        <w:rPr>
          <w:rFonts w:cs="Times New Roman"/>
          <w:szCs w:val="19"/>
        </w:rPr>
        <w:t xml:space="preserve">Badanie </w:t>
      </w:r>
      <w:r w:rsidRPr="009810AD">
        <w:rPr>
          <w:rFonts w:cs="Times New Roman"/>
          <w:i/>
          <w:szCs w:val="19"/>
        </w:rPr>
        <w:t>Uczestnictwo mieszkańców Polski</w:t>
      </w:r>
      <w:r w:rsidR="002E7883">
        <w:rPr>
          <w:rFonts w:cs="Times New Roman"/>
          <w:i/>
          <w:szCs w:val="19"/>
        </w:rPr>
        <w:t xml:space="preserve"> </w:t>
      </w:r>
      <w:r w:rsidR="002E7883" w:rsidRPr="009810AD">
        <w:rPr>
          <w:rFonts w:cs="Times New Roman"/>
          <w:i/>
          <w:szCs w:val="19"/>
        </w:rPr>
        <w:t>(rezydentów)</w:t>
      </w:r>
      <w:r>
        <w:rPr>
          <w:rFonts w:cs="Times New Roman"/>
          <w:i/>
          <w:szCs w:val="19"/>
        </w:rPr>
        <w:t xml:space="preserve"> w podróżach</w:t>
      </w:r>
      <w:r>
        <w:rPr>
          <w:rFonts w:cs="Times New Roman"/>
          <w:szCs w:val="19"/>
        </w:rPr>
        <w:t xml:space="preserve"> </w:t>
      </w:r>
      <w:r w:rsidRPr="00630B54">
        <w:rPr>
          <w:rFonts w:cs="Times New Roman"/>
          <w:szCs w:val="19"/>
        </w:rPr>
        <w:t>pokazuje nie tylko dokąd jedziemy, ale też jak podróżujemy. Analizowane są m.in.: korzystanie z usług turystycznych, poziom wydatków, długość pobytów. To cenna wiedza, która pozwala lepiej zrozumieć zmieniające się potrzeby Polaków</w:t>
      </w:r>
      <w:r>
        <w:rPr>
          <w:rFonts w:cs="Times New Roman"/>
          <w:szCs w:val="19"/>
        </w:rPr>
        <w:t>.</w:t>
      </w:r>
      <w:r w:rsidR="000F0ECA">
        <w:rPr>
          <w:rFonts w:cs="Times New Roman"/>
          <w:szCs w:val="19"/>
        </w:rPr>
        <w:t xml:space="preserve"> </w:t>
      </w:r>
      <w:r w:rsidRPr="00630B54">
        <w:rPr>
          <w:rFonts w:cs="Times New Roman"/>
          <w:szCs w:val="19"/>
        </w:rPr>
        <w:t xml:space="preserve">Badanie realizowane jest co kwartał – w styczniu, kwietniu, lipcu i październiku – we współpracy z Narodowym Bankiem Polskim i Ministerstwem Sportu i Turystyki. Więcej informacji o badaniu: </w:t>
      </w:r>
      <w:hyperlink r:id="rId11" w:history="1">
        <w:r w:rsidRPr="00630B54">
          <w:rPr>
            <w:rStyle w:val="Hipercze"/>
            <w:szCs w:val="19"/>
          </w:rPr>
          <w:t>https://badania-ankietowe.stat.gov.pl/kategoria/1/badanie/77</w:t>
        </w:r>
      </w:hyperlink>
      <w:r>
        <w:rPr>
          <w:rFonts w:cs="Times New Roman"/>
          <w:szCs w:val="24"/>
        </w:rPr>
        <w:t xml:space="preserve"> </w:t>
      </w:r>
    </w:p>
    <w:sectPr w:rsidR="00F97B1A" w:rsidRPr="00D463F3" w:rsidSect="0073040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701" w:right="1701" w:bottom="1701" w:left="1418" w:header="17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34B2" w:rsidRDefault="00E134B2" w:rsidP="000662E2">
      <w:pPr>
        <w:spacing w:after="0" w:line="240" w:lineRule="auto"/>
      </w:pPr>
      <w:r>
        <w:separator/>
      </w:r>
    </w:p>
  </w:endnote>
  <w:endnote w:type="continuationSeparator" w:id="0">
    <w:p w:rsidR="00E134B2" w:rsidRDefault="00E134B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15099BE-E426-486E-9F52-DF5FB17EC8AE}"/>
    <w:embedBold r:id="rId2" w:fontKey="{CD660EE2-9D8C-4D3D-921F-B9837E40AA0A}"/>
    <w:embedItalic r:id="rId3" w:fontKey="{E4014C11-670C-4361-A54F-7BAAFDE0E4C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0940413-4ED5-4638-8515-C0EC12A13A3A}"/>
    <w:embedBold r:id="rId5" w:fontKey="{09999D8D-1CD4-4AB5-8259-BF8622F9C317}"/>
    <w:embedItalic r:id="rId6" w:fontKey="{31F689C5-F39F-4871-BECC-DC143281438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14FD40B-C38D-4C20-B0C9-CF93563FA162}"/>
    <w:embedBold r:id="rId8" w:fontKey="{E214548B-B8B4-498F-AE8B-A6F27C1993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9993762A-B6F8-4EF8-B5A5-187FEE35246B}"/>
    <w:embedItalic r:id="rId10" w:fontKey="{1EC9BC1B-2769-473C-B045-A9ACA1CA498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C7F2F932-9E0C-43AB-AB96-6204BF4B9F8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52008F9-7E6C-4196-8266-3655823251C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6A23B19D-30E7-4E3C-956C-5413DD66CD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18B6" w:rsidRDefault="00E8586D" w:rsidP="003B18B6">
    <w:pPr>
      <w:pStyle w:val="Stopka"/>
      <w:jc w:val="center"/>
    </w:pPr>
    <w:r>
      <w:rPr>
        <w:noProof/>
        <w:lang w:eastAsia="pl-PL"/>
      </w:rPr>
      <w:drawing>
        <wp:anchor distT="0" distB="0" distL="114300" distR="114300" simplePos="0" relativeHeight="251694080" behindDoc="0" locked="0" layoutInCell="1" allowOverlap="1" wp14:anchorId="21E10A85" wp14:editId="515D6463">
          <wp:simplePos x="0" y="0"/>
          <wp:positionH relativeFrom="column">
            <wp:posOffset>1268095</wp:posOffset>
          </wp:positionH>
          <wp:positionV relativeFrom="paragraph">
            <wp:posOffset>-518160</wp:posOffset>
          </wp:positionV>
          <wp:extent cx="251445" cy="24817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Obraz 6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45" cy="248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6E0FC2A" wp14:editId="003694B4">
              <wp:simplePos x="0" y="0"/>
              <wp:positionH relativeFrom="column">
                <wp:posOffset>1520892</wp:posOffset>
              </wp:positionH>
              <wp:positionV relativeFrom="paragraph">
                <wp:posOffset>-518160</wp:posOffset>
              </wp:positionV>
              <wp:extent cx="1149284" cy="252551"/>
              <wp:effectExtent l="0" t="0" r="0" b="0"/>
              <wp:wrapNone/>
              <wp:docPr id="22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284" cy="25255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116C" w:rsidRPr="00F301F5" w:rsidRDefault="00A1116C" w:rsidP="00A1116C">
                          <w:pPr>
                            <w:spacing w:after="0"/>
                            <w:rPr>
                              <w:sz w:val="18"/>
                              <w:szCs w:val="18"/>
                            </w:rPr>
                          </w:pPr>
                          <w:r w:rsidRPr="00252EFD">
                            <w:rPr>
                              <w:sz w:val="18"/>
                              <w:szCs w:val="18"/>
                            </w:rPr>
                            <w:t>@GUS_STAT</w:t>
                          </w:r>
                        </w:p>
                      </w:txbxContent>
                    </wps:txbx>
                    <wps:bodyPr rot="0" vert="horz" wrap="square" lIns="3600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E0FC2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19.75pt;margin-top:-40.8pt;width:90.5pt;height:19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" filled="f" stroked="f">
              <v:textbox style="mso-fit-shape-to-text:t" inset="1mm">
                <w:txbxContent>
                  <w:p w:rsidR="00A1116C" w:rsidRPr="00F301F5" w:rsidRDefault="00A1116C" w:rsidP="00A1116C">
                    <w:pPr>
                      <w:spacing w:after="0"/>
                      <w:rPr>
                        <w:sz w:val="18"/>
                        <w:szCs w:val="18"/>
                      </w:rPr>
                    </w:pPr>
                    <w:r w:rsidRPr="00252EFD">
                      <w:rPr>
                        <w:sz w:val="18"/>
                        <w:szCs w:val="18"/>
                      </w:rPr>
                      <w:t>@GUS_STAT</w:t>
                    </w:r>
                  </w:p>
                </w:txbxContent>
              </v:textbox>
            </v:shape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8F36EC5" wp14:editId="3DED49F1">
              <wp:simplePos x="0" y="0"/>
              <wp:positionH relativeFrom="column">
                <wp:posOffset>0</wp:posOffset>
              </wp:positionH>
              <wp:positionV relativeFrom="paragraph">
                <wp:posOffset>-516255</wp:posOffset>
              </wp:positionV>
              <wp:extent cx="1070610" cy="266065"/>
              <wp:effectExtent l="0" t="0" r="0" b="635"/>
              <wp:wrapNone/>
              <wp:docPr id="222" name="Grupa 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223" name="Obraz 223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4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F36EC5" id="Grupa 222" o:spid="_x0000_s1027" style="position:absolute;left:0;text-align:left;margin-left:0;margin-top:-40.65pt;width:84.3pt;height:20.95pt;z-index:251685888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23" o:spid="_x0000_s1028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">
                <v:imagedata r:id="rId3" o:title="Ikonka strony www"/>
              </v:shape>
              <v:shape id="_x0000_s1029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33A8AA0" wp14:editId="07E5016F">
              <wp:simplePos x="0" y="0"/>
              <wp:positionH relativeFrom="column">
                <wp:posOffset>2726690</wp:posOffset>
              </wp:positionH>
              <wp:positionV relativeFrom="paragraph">
                <wp:posOffset>-517525</wp:posOffset>
              </wp:positionV>
              <wp:extent cx="1860550" cy="261620"/>
              <wp:effectExtent l="0" t="0" r="0" b="5080"/>
              <wp:wrapNone/>
              <wp:docPr id="228" name="Grupa 2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2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0" name="Obraz 230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3A8AA0" id="Grupa 228" o:spid="_x0000_s1030" style="position:absolute;left:0;text-align:left;margin-left:214.7pt;margin-top:-40.75pt;width:146.5pt;height:20.6pt;z-index:251688960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">
              <v:shape id="_x0000_s1031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@GlownyUrzadStatystyczny</w:t>
                      </w:r>
                    </w:p>
                  </w:txbxContent>
                </v:textbox>
              </v:shape>
              <v:shape id="Obraz 230" o:spid="_x0000_s1032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">
                <v:imagedata r:id="rId5" o:title="Ikonka facebooka"/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774A29D" wp14:editId="508F5014">
              <wp:simplePos x="0" y="0"/>
              <wp:positionH relativeFrom="column">
                <wp:posOffset>4898390</wp:posOffset>
              </wp:positionH>
              <wp:positionV relativeFrom="paragraph">
                <wp:posOffset>-513080</wp:posOffset>
              </wp:positionV>
              <wp:extent cx="1057275" cy="260985"/>
              <wp:effectExtent l="0" t="0" r="0" b="5715"/>
              <wp:wrapNone/>
              <wp:docPr id="231" name="Grupa 2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232" name="Obraz 232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3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774A29D" id="Grupa 231" o:spid="_x0000_s1033" style="position:absolute;left:0;text-align:left;margin-left:385.7pt;margin-top:-40.4pt;width:83.25pt;height:20.55pt;z-index:251689984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">
              <v:shape id="Obraz 232" o:spid="_x0000_s1034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">
                <v:imagedata r:id="rId7" o:title="Ikonka instagrama"/>
              </v:shape>
              <v:shape id="_x0000_s1035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</w:p>
                  </w:txbxContent>
                </v:textbox>
              </v:shape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24FFF099" wp14:editId="09BDF58D">
              <wp:simplePos x="0" y="0"/>
              <wp:positionH relativeFrom="column">
                <wp:posOffset>643890</wp:posOffset>
              </wp:positionH>
              <wp:positionV relativeFrom="page">
                <wp:posOffset>10165715</wp:posOffset>
              </wp:positionV>
              <wp:extent cx="2067560" cy="271145"/>
              <wp:effectExtent l="0" t="0" r="0" b="0"/>
              <wp:wrapNone/>
              <wp:docPr id="234" name="Grupa 2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235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6" name="Obraz 236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FFF099" id="Grupa 234" o:spid="_x0000_s1036" style="position:absolute;left:0;text-align:left;margin-left:50.7pt;margin-top:800.45pt;width:162.8pt;height:21.35pt;z-index:251691008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">
              <v:shape id="_x0000_s1037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</w:p>
                  </w:txbxContent>
                </v:textbox>
              </v:shape>
              <v:shape id="Obraz 236" o:spid="_x0000_s1038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">
                <v:imagedata r:id="rId9" o:title="Ikonka Youtuba"/>
              </v:shape>
              <w10:wrap anchory="page"/>
            </v:group>
          </w:pict>
        </mc:Fallback>
      </mc:AlternateContent>
    </w:r>
    <w:r w:rsidR="00661F7B"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5781DF23" wp14:editId="2C5A3568">
              <wp:simplePos x="0" y="0"/>
              <wp:positionH relativeFrom="column">
                <wp:posOffset>3333750</wp:posOffset>
              </wp:positionH>
              <wp:positionV relativeFrom="paragraph">
                <wp:posOffset>-197485</wp:posOffset>
              </wp:positionV>
              <wp:extent cx="1825625" cy="262890"/>
              <wp:effectExtent l="0" t="0" r="0" b="3810"/>
              <wp:wrapNone/>
              <wp:docPr id="237" name="Grupa 2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3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39" name="Obraz 239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781DF23" id="Grupa 237" o:spid="_x0000_s1039" style="position:absolute;left:0;text-align:left;margin-left:262.5pt;margin-top:-15.55pt;width:143.75pt;height:20.7pt;z-index:251692032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">
              <v:shape id="_x0000_s1040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</w:p>
                  </w:txbxContent>
                </v:textbox>
              </v:shape>
              <v:shape id="Obraz 239" o:spid="_x0000_s1041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">
                <v:imagedata r:id="rId11" o:title="Ikonka linkedin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116C" w:rsidRDefault="00A1116C">
    <w:pPr>
      <w:pStyle w:val="Stopka"/>
    </w:pP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78F54CAC" wp14:editId="758B58B8">
              <wp:simplePos x="0" y="0"/>
              <wp:positionH relativeFrom="column">
                <wp:posOffset>3333750</wp:posOffset>
              </wp:positionH>
              <wp:positionV relativeFrom="paragraph">
                <wp:posOffset>-191135</wp:posOffset>
              </wp:positionV>
              <wp:extent cx="1825625" cy="262890"/>
              <wp:effectExtent l="0" t="0" r="0" b="3810"/>
              <wp:wrapNone/>
              <wp:docPr id="200" name="Grupa 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5625" cy="262890"/>
                        <a:chOff x="0" y="0"/>
                        <a:chExt cx="1825625" cy="262890"/>
                      </a:xfrm>
                    </wpg:grpSpPr>
                    <wps:wsp>
                      <wps:cNvPr id="20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43840" y="0"/>
                          <a:ext cx="158178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D77022">
                              <w:rPr>
                                <w:sz w:val="18"/>
                                <w:szCs w:val="18"/>
                              </w:rPr>
                              <w:t>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02" name="Obraz 202" descr="Ikonka linkedi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430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8F54CAC" id="Grupa 200" o:spid="_x0000_s1044" style="position:absolute;margin-left:262.5pt;margin-top:-15.05pt;width:143.75pt;height:20.7pt;z-index:251683840" coordsize="18256,26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438;width:15818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D77022">
                        <w:rPr>
                          <w:sz w:val="18"/>
                          <w:szCs w:val="18"/>
                        </w:rPr>
                        <w:t>glownyurzadstatystyczny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2" o:spid="_x0000_s1046" type="#_x0000_t75" alt="Ikonka linkedin" style="position:absolute;top:114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">
                <v:imagedata r:id="rId2" o:title="Ikonka linkedin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7DD77CF5" wp14:editId="4EE1B56B">
              <wp:simplePos x="0" y="0"/>
              <wp:positionH relativeFrom="column">
                <wp:posOffset>643890</wp:posOffset>
              </wp:positionH>
              <wp:positionV relativeFrom="page">
                <wp:posOffset>10172065</wp:posOffset>
              </wp:positionV>
              <wp:extent cx="2067560" cy="271145"/>
              <wp:effectExtent l="0" t="0" r="0" b="0"/>
              <wp:wrapNone/>
              <wp:docPr id="197" name="Grupa 1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67560" cy="271145"/>
                        <a:chOff x="0" y="0"/>
                        <a:chExt cx="2068002" cy="271338"/>
                      </a:xfrm>
                    </wpg:grpSpPr>
                    <wps:wsp>
                      <wps:cNvPr id="198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4442" y="0"/>
                          <a:ext cx="181356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092CD6">
                              <w:rPr>
                                <w:sz w:val="18"/>
                                <w:szCs w:val="18"/>
                              </w:rPr>
                              <w:t>glownyurzadstatystycznygus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9" name="Obraz 199" descr="Ikonka Youtub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878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DD77CF5" id="Grupa 197" o:spid="_x0000_s1047" style="position:absolute;margin-left:50.7pt;margin-top:800.95pt;width:162.8pt;height:21.35pt;z-index:251682816;mso-position-vertical-relative:page" coordsize="20680,2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">
              <v:shape id="_x0000_s1048" type="#_x0000_t202" style="position:absolute;left:2544;width:181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092CD6">
                        <w:rPr>
                          <w:sz w:val="18"/>
                          <w:szCs w:val="18"/>
                        </w:rPr>
                        <w:t>glownyurzadstatystycznygus</w:t>
                      </w:r>
                    </w:p>
                  </w:txbxContent>
                </v:textbox>
              </v:shape>
              <v:shape id="Obraz 199" o:spid="_x0000_s1049" type="#_x0000_t75" alt="Ikonka Youtuba" style="position:absolute;top:1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">
                <v:imagedata r:id="rId4" o:title="Ikonka Youtuba"/>
              </v:shape>
              <w10:wrap anchory="page"/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43F9B1CC" wp14:editId="5D26B679">
              <wp:simplePos x="0" y="0"/>
              <wp:positionH relativeFrom="column">
                <wp:posOffset>4898390</wp:posOffset>
              </wp:positionH>
              <wp:positionV relativeFrom="paragraph">
                <wp:posOffset>-506730</wp:posOffset>
              </wp:positionV>
              <wp:extent cx="1057275" cy="260985"/>
              <wp:effectExtent l="0" t="0" r="0" b="5715"/>
              <wp:wrapNone/>
              <wp:docPr id="194" name="Grupa 1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7275" cy="260985"/>
                        <a:chOff x="0" y="0"/>
                        <a:chExt cx="1057814" cy="261327"/>
                      </a:xfrm>
                    </wpg:grpSpPr>
                    <pic:pic xmlns:pic="http://schemas.openxmlformats.org/drawingml/2006/picture">
                      <pic:nvPicPr>
                        <pic:cNvPr id="195" name="Obraz 195" descr="Ikonka instagra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867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3269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65B80">
                              <w:rPr>
                                <w:sz w:val="18"/>
                                <w:szCs w:val="18"/>
                              </w:rPr>
                              <w:t>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3F9B1CC" id="Grupa 194" o:spid="_x0000_s1050" style="position:absolute;margin-left:385.7pt;margin-top:-39.9pt;width:83.25pt;height:20.55pt;z-index:251681792;mso-width-relative:margin" coordsize="10578,2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">
              <v:shape id="Obraz 195" o:spid="_x0000_s1051" type="#_x0000_t75" alt="Ikonka instagrama" style="position:absolute;top:98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">
                <v:imagedata r:id="rId6" o:title="Ikonka instagrama"/>
              </v:shape>
              <v:shape id="_x0000_s1052" type="#_x0000_t202" style="position:absolute;left:253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65B80">
                        <w:rPr>
                          <w:sz w:val="18"/>
                          <w:szCs w:val="18"/>
                        </w:rPr>
                        <w:t>gus_stat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31333838" wp14:editId="15008447">
              <wp:simplePos x="0" y="0"/>
              <wp:positionH relativeFrom="column">
                <wp:posOffset>2726690</wp:posOffset>
              </wp:positionH>
              <wp:positionV relativeFrom="paragraph">
                <wp:posOffset>-511175</wp:posOffset>
              </wp:positionV>
              <wp:extent cx="1860550" cy="261620"/>
              <wp:effectExtent l="0" t="0" r="0" b="5080"/>
              <wp:wrapNone/>
              <wp:docPr id="63" name="Grupa 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60550" cy="261620"/>
                        <a:chOff x="0" y="0"/>
                        <a:chExt cx="1860575" cy="262051"/>
                      </a:xfrm>
                    </wpg:grpSpPr>
                    <wps:wsp>
                      <wps:cNvPr id="192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57623" y="0"/>
                          <a:ext cx="1602952" cy="2533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12594F">
                              <w:rPr>
                                <w:sz w:val="18"/>
                                <w:szCs w:val="18"/>
                              </w:rPr>
                              <w:t>@GlownyUrzadStatystyczny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93" name="Obraz 193" descr="Ikonka facebooka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591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1333838" id="Grupa 63" o:spid="_x0000_s1053" style="position:absolute;margin-left:214.7pt;margin-top:-40.25pt;width:146.5pt;height:20.6pt;z-index:251680768;mso-width-relative:margin" coordsize="18605,2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">
              <v:shape id="_x0000_s1054" type="#_x0000_t202" style="position:absolute;left:2576;width:16029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12594F">
                        <w:rPr>
                          <w:sz w:val="18"/>
                          <w:szCs w:val="18"/>
                        </w:rPr>
                        <w:t>@GlownyUrzadStatystyczny</w:t>
                      </w:r>
                    </w:p>
                  </w:txbxContent>
                </v:textbox>
              </v:shape>
              <v:shape id="Obraz 193" o:spid="_x0000_s1055" type="#_x0000_t75" alt="Ikonka facebooka" style="position:absolute;top:105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">
                <v:imagedata r:id="rId8" o:title="Ikonka facebooka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FDF59A8" wp14:editId="467F4EE8">
              <wp:simplePos x="0" y="0"/>
              <wp:positionH relativeFrom="column">
                <wp:posOffset>1256665</wp:posOffset>
              </wp:positionH>
              <wp:positionV relativeFrom="paragraph">
                <wp:posOffset>-514985</wp:posOffset>
              </wp:positionV>
              <wp:extent cx="1417955" cy="268605"/>
              <wp:effectExtent l="0" t="0" r="0" b="0"/>
              <wp:wrapNone/>
              <wp:docPr id="60" name="Grupa 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7955" cy="267053"/>
                        <a:chOff x="0" y="0"/>
                        <a:chExt cx="1418037" cy="267242"/>
                      </a:xfrm>
                    </wpg:grpSpPr>
                    <wps:wsp>
                      <wps:cNvPr id="61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8687" y="0"/>
                          <a:ext cx="1149350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252EFD">
                              <w:rPr>
                                <w:sz w:val="18"/>
                                <w:szCs w:val="18"/>
                              </w:rPr>
                              <w:t>@GUS_STAT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2" name="Obraz 6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8887"/>
                          <a:ext cx="251460" cy="2483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DF59A8" id="Grupa 60" o:spid="_x0000_s1056" style="position:absolute;margin-left:98.95pt;margin-top:-40.55pt;width:111.65pt;height:21.15pt;z-index:251679744" coordsize="14180,2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">
              <v:shape id="_x0000_s1057" type="#_x0000_t202" style="position:absolute;left:2686;width:11494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252EFD">
                        <w:rPr>
                          <w:sz w:val="18"/>
                          <w:szCs w:val="18"/>
                        </w:rPr>
                        <w:t>@GUS_STAT</w:t>
                      </w:r>
                    </w:p>
                  </w:txbxContent>
                </v:textbox>
              </v:shape>
              <v:shape id="Obraz 62" o:spid="_x0000_s1058" type="#_x0000_t75" style="position:absolute;top:188;width:2514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">
                <v:imagedata r:id="rId10" o:title=""/>
              </v:shape>
            </v:group>
          </w:pict>
        </mc:Fallback>
      </mc:AlternateContent>
    </w:r>
    <w:r w:rsidRPr="00A1116C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1D03020F" wp14:editId="1772C2E2">
              <wp:simplePos x="0" y="0"/>
              <wp:positionH relativeFrom="column">
                <wp:posOffset>0</wp:posOffset>
              </wp:positionH>
              <wp:positionV relativeFrom="paragraph">
                <wp:posOffset>-509905</wp:posOffset>
              </wp:positionV>
              <wp:extent cx="1070610" cy="266065"/>
              <wp:effectExtent l="0" t="0" r="0" b="635"/>
              <wp:wrapNone/>
              <wp:docPr id="57" name="Grupa 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" cy="266065"/>
                        <a:chOff x="0" y="0"/>
                        <a:chExt cx="1070826" cy="266532"/>
                      </a:xfrm>
                    </wpg:grpSpPr>
                    <pic:pic xmlns:pic="http://schemas.openxmlformats.org/drawingml/2006/picture">
                      <pic:nvPicPr>
                        <pic:cNvPr id="58" name="Obraz 58" descr="Ikonka strony www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072"/>
                          <a:ext cx="251460" cy="25146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66281" y="0"/>
                          <a:ext cx="804545" cy="252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16C" w:rsidRPr="00F301F5" w:rsidRDefault="00A1116C" w:rsidP="00A1116C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F301F5">
                              <w:rPr>
                                <w:sz w:val="18"/>
                                <w:szCs w:val="18"/>
                              </w:rPr>
                              <w:t>stat.gov.pl</w:t>
                            </w:r>
                          </w:p>
                        </w:txbxContent>
                      </wps:txbx>
                      <wps:bodyPr rot="0" vert="horz" wrap="square" lIns="3600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03020F" id="Grupa 57" o:spid="_x0000_s1059" style="position:absolute;margin-left:0;margin-top:-40.15pt;width:84.3pt;height:20.95pt;z-index:251678720" coordsize="10708,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">
              <v:shape id="Obraz 58" o:spid="_x0000_s1060" type="#_x0000_t75" alt="Ikonka strony www" style="position:absolute;top:150;width:251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">
                <v:imagedata r:id="rId12" o:title="Ikonka strony www"/>
              </v:shape>
              <v:shape id="_x0000_s1061" type="#_x0000_t202" style="position:absolute;left:2662;width:804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" filled="f" stroked="f">
                <v:textbox style="mso-fit-shape-to-text:t" inset="1mm">
                  <w:txbxContent>
                    <w:p w:rsidR="00A1116C" w:rsidRPr="00F301F5" w:rsidRDefault="00A1116C" w:rsidP="00A1116C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F301F5">
                        <w:rPr>
                          <w:sz w:val="18"/>
                          <w:szCs w:val="18"/>
                        </w:rPr>
                        <w:t>stat.gov.pl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34B2" w:rsidRDefault="00E134B2" w:rsidP="000662E2">
      <w:pPr>
        <w:spacing w:after="0" w:line="240" w:lineRule="auto"/>
      </w:pPr>
      <w:r>
        <w:separator/>
      </w:r>
    </w:p>
  </w:footnote>
  <w:footnote w:type="continuationSeparator" w:id="0">
    <w:p w:rsidR="00E134B2" w:rsidRDefault="00E134B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30407" w:rsidRDefault="00730407">
    <w:pPr>
      <w:pStyle w:val="Nagwek"/>
    </w:pPr>
    <w:r w:rsidRPr="00730407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BBF9BA5" wp14:editId="20C2B9A6">
              <wp:simplePos x="0" y="0"/>
              <wp:positionH relativeFrom="page">
                <wp:posOffset>5217160</wp:posOffset>
              </wp:positionH>
              <wp:positionV relativeFrom="page">
                <wp:posOffset>363220</wp:posOffset>
              </wp:positionV>
              <wp:extent cx="2341880" cy="395605"/>
              <wp:effectExtent l="0" t="0" r="1270" b="4445"/>
              <wp:wrapNone/>
              <wp:docPr id="54" name="Schemat blokowy: opóźnienie 6" descr="Napis &quot;Informacja sygnalna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 flipH="1">
                        <a:off x="0" y="0"/>
                        <a:ext cx="2341880" cy="3956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30407" w:rsidRPr="0024680C" w:rsidRDefault="00730407" w:rsidP="00730407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</w:pPr>
                          <w:r w:rsidRPr="0024680C">
                            <w:rPr>
                              <w:rFonts w:ascii="Fira Sans SemiBold" w:hAnsi="Fira Sans SemiBold"/>
                              <w:sz w:val="28"/>
                              <w:szCs w:val="28"/>
                            </w:rPr>
                            <w:t xml:space="preserve">INFORMACJA PRASOWA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BF9BA5" id="Schemat blokowy: opóźnienie 6" o:spid="_x0000_s1042" alt="Napis &quot;Informacja sygnalna&quot;" style="position:absolute;margin-left:410.8pt;margin-top:28.6pt;width:184.4pt;height:31.1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2138655,0;2341880,197803;2138655,395605;0,395605;0,0" o:connectangles="0,0,0,0,0,0" textboxrect="0,0,3527018,612140"/>
              <o:lock v:ext="edit" aspectratio="t"/>
              <v:textbox>
                <w:txbxContent>
                  <w:p w:rsidR="00730407" w:rsidRPr="0024680C" w:rsidRDefault="00730407" w:rsidP="00730407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  <w:sz w:val="28"/>
                        <w:szCs w:val="28"/>
                      </w:rPr>
                    </w:pPr>
                    <w:r w:rsidRPr="0024680C">
                      <w:rPr>
                        <w:rFonts w:ascii="Fira Sans SemiBold" w:hAnsi="Fira Sans SemiBold"/>
                        <w:sz w:val="28"/>
                        <w:szCs w:val="28"/>
                      </w:rPr>
                      <w:t xml:space="preserve">INFORMACJA PRASOWA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730407"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6958CB53" wp14:editId="0E7D2DEF">
          <wp:simplePos x="0" y="0"/>
          <wp:positionH relativeFrom="margin">
            <wp:posOffset>0</wp:posOffset>
          </wp:positionH>
          <wp:positionV relativeFrom="page">
            <wp:posOffset>354965</wp:posOffset>
          </wp:positionV>
          <wp:extent cx="1125855" cy="431800"/>
          <wp:effectExtent l="0" t="0" r="0" b="6350"/>
          <wp:wrapNone/>
          <wp:docPr id="56" name="Obraz 5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730407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357EA2F" wp14:editId="0EC00E67">
              <wp:simplePos x="0" y="0"/>
              <wp:positionH relativeFrom="rightMargin">
                <wp:posOffset>0</wp:posOffset>
              </wp:positionH>
              <wp:positionV relativeFrom="paragraph">
                <wp:posOffset>946150</wp:posOffset>
              </wp:positionV>
              <wp:extent cx="1060450" cy="336550"/>
              <wp:effectExtent l="0" t="0" r="0" b="6350"/>
              <wp:wrapNone/>
              <wp:docPr id="55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0407" w:rsidRPr="00730407" w:rsidRDefault="005A5AFF" w:rsidP="005A5AFF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2</w:t>
                          </w:r>
                          <w:r w:rsidR="00D463F3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3C3248">
                            <w:rPr>
                              <w:b/>
                              <w:sz w:val="20"/>
                              <w:szCs w:val="20"/>
                            </w:rPr>
                            <w:t>0</w:t>
                          </w:r>
                          <w:r w:rsidR="00D463F3">
                            <w:rPr>
                              <w:b/>
                              <w:sz w:val="20"/>
                              <w:szCs w:val="20"/>
                            </w:rPr>
                            <w:t>4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>.</w:t>
                          </w:r>
                          <w:r w:rsidR="00774C03">
                            <w:rPr>
                              <w:b/>
                              <w:sz w:val="20"/>
                              <w:szCs w:val="20"/>
                            </w:rPr>
                            <w:t>202</w:t>
                          </w:r>
                          <w:r w:rsidR="00FA395B">
                            <w:rPr>
                              <w:b/>
                              <w:sz w:val="20"/>
                              <w:szCs w:val="20"/>
                            </w:rPr>
                            <w:t>6</w:t>
                          </w:r>
                          <w:r w:rsidR="00730407" w:rsidRPr="00730407">
                            <w:rPr>
                              <w:b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57EA2F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Data publikacji informacji sygnalnej" style="position:absolute;margin-left:0;margin-top:74.5pt;width:83.5pt;height:26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" filled="f" stroked="f">
              <v:textbox>
                <w:txbxContent>
                  <w:p w:rsidR="00730407" w:rsidRPr="00730407" w:rsidRDefault="005A5AFF" w:rsidP="005A5AFF">
                    <w:pPr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>
                      <w:rPr>
                        <w:b/>
                        <w:sz w:val="20"/>
                        <w:szCs w:val="20"/>
                      </w:rPr>
                      <w:t>2</w:t>
                    </w:r>
                    <w:r w:rsidR="00D463F3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3C3248">
                      <w:rPr>
                        <w:b/>
                        <w:sz w:val="20"/>
                        <w:szCs w:val="20"/>
                      </w:rPr>
                      <w:t>0</w:t>
                    </w:r>
                    <w:r w:rsidR="00D463F3">
                      <w:rPr>
                        <w:b/>
                        <w:sz w:val="20"/>
                        <w:szCs w:val="20"/>
                      </w:rPr>
                      <w:t>4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>.</w:t>
                    </w:r>
                    <w:r w:rsidR="00774C03">
                      <w:rPr>
                        <w:b/>
                        <w:sz w:val="20"/>
                        <w:szCs w:val="20"/>
                      </w:rPr>
                      <w:t>202</w:t>
                    </w:r>
                    <w:r w:rsidR="00FA395B">
                      <w:rPr>
                        <w:b/>
                        <w:sz w:val="20"/>
                        <w:szCs w:val="20"/>
                      </w:rPr>
                      <w:t>6</w:t>
                    </w:r>
                    <w:r w:rsidR="00730407" w:rsidRPr="00730407">
                      <w:rPr>
                        <w:b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4.75pt;height:124.8pt;visibility:visible;mso-wrap-style:square" o:bullet="t">
        <v:imagedata r:id="rId1" o:title=""/>
      </v:shape>
    </w:pict>
  </w:numPicBullet>
  <w:numPicBullet w:numPicBulletId="1">
    <w:pict>
      <v:shape id="_x0000_i1035" type="#_x0000_t75" style="width:123.65pt;height:124.8pt;visibility:visible;mso-wrap-style:square" o:bullet="t">
        <v:imagedata r:id="rId2" o:title=""/>
      </v:shape>
    </w:pict>
  </w:numPicBullet>
  <w:numPicBullet w:numPicBulletId="2">
    <w:pict>
      <v:shape id="_x0000_i1036" type="#_x0000_t75" style="width:20.4pt;height:24pt;visibility:visible;mso-wrap-style:square" o:bullet="t">
        <v:imagedata r:id="rId3" o:title=""/>
      </v:shape>
    </w:pict>
  </w:numPicBullet>
  <w:numPicBullet w:numPicBulletId="3">
    <w:pict>
      <v:shape id="_x0000_i1037" type="#_x0000_t75" style="width:20.4pt;height:24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106C51"/>
    <w:multiLevelType w:val="hybridMultilevel"/>
    <w:tmpl w:val="A8D6B0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39B5CB6"/>
    <w:multiLevelType w:val="hybridMultilevel"/>
    <w:tmpl w:val="07FA81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318A3FC3"/>
    <w:multiLevelType w:val="hybridMultilevel"/>
    <w:tmpl w:val="96024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3B9E4C69"/>
    <w:multiLevelType w:val="hybridMultilevel"/>
    <w:tmpl w:val="5AF03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32DF2"/>
    <w:multiLevelType w:val="hybridMultilevel"/>
    <w:tmpl w:val="D428A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243AF"/>
    <w:multiLevelType w:val="hybridMultilevel"/>
    <w:tmpl w:val="8EB4FF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3A5EB1"/>
    <w:multiLevelType w:val="hybridMultilevel"/>
    <w:tmpl w:val="F6EEB0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4022D2"/>
    <w:multiLevelType w:val="hybridMultilevel"/>
    <w:tmpl w:val="373C5E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B17E6B"/>
    <w:multiLevelType w:val="hybridMultilevel"/>
    <w:tmpl w:val="1C1E1A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E4330E"/>
    <w:multiLevelType w:val="multilevel"/>
    <w:tmpl w:val="DEC4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440385"/>
    <w:multiLevelType w:val="hybridMultilevel"/>
    <w:tmpl w:val="79E022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965ED7"/>
    <w:multiLevelType w:val="hybridMultilevel"/>
    <w:tmpl w:val="59D834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22053"/>
    <w:multiLevelType w:val="multilevel"/>
    <w:tmpl w:val="6D083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E460C52"/>
    <w:multiLevelType w:val="hybridMultilevel"/>
    <w:tmpl w:val="F8F8E950"/>
    <w:lvl w:ilvl="0" w:tplc="CAD4B2C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19"/>
  </w:num>
  <w:num w:numId="9">
    <w:abstractNumId w:val="17"/>
  </w:num>
  <w:num w:numId="10">
    <w:abstractNumId w:val="18"/>
  </w:num>
  <w:num w:numId="11">
    <w:abstractNumId w:val="15"/>
  </w:num>
  <w:num w:numId="12">
    <w:abstractNumId w:val="16"/>
  </w:num>
  <w:num w:numId="13">
    <w:abstractNumId w:val="14"/>
  </w:num>
  <w:num w:numId="14">
    <w:abstractNumId w:val="1"/>
  </w:num>
  <w:num w:numId="15">
    <w:abstractNumId w:val="11"/>
  </w:num>
  <w:num w:numId="16">
    <w:abstractNumId w:val="9"/>
  </w:num>
  <w:num w:numId="17">
    <w:abstractNumId w:val="3"/>
  </w:num>
  <w:num w:numId="18">
    <w:abstractNumId w:val="12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/>
  <w:attachedTemplate r:id="rId1"/>
  <w:defaultTabStop w:val="708"/>
  <w:hyphenationZone w:val="425"/>
  <w:drawingGridHorizontalSpacing w:val="57"/>
  <w:drawingGridVerticalSpacing w:val="57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01C"/>
    <w:rsid w:val="00001C5B"/>
    <w:rsid w:val="00003437"/>
    <w:rsid w:val="00003DF7"/>
    <w:rsid w:val="00006E07"/>
    <w:rsid w:val="0000709F"/>
    <w:rsid w:val="000108B8"/>
    <w:rsid w:val="000152F5"/>
    <w:rsid w:val="0002292F"/>
    <w:rsid w:val="000321EF"/>
    <w:rsid w:val="00032691"/>
    <w:rsid w:val="00034F0B"/>
    <w:rsid w:val="0004582E"/>
    <w:rsid w:val="000470AA"/>
    <w:rsid w:val="0005319E"/>
    <w:rsid w:val="00054397"/>
    <w:rsid w:val="00057CA1"/>
    <w:rsid w:val="00063950"/>
    <w:rsid w:val="000647A9"/>
    <w:rsid w:val="000662E2"/>
    <w:rsid w:val="00066883"/>
    <w:rsid w:val="00071B39"/>
    <w:rsid w:val="00072519"/>
    <w:rsid w:val="000739B6"/>
    <w:rsid w:val="00074DD8"/>
    <w:rsid w:val="00075759"/>
    <w:rsid w:val="00075BD4"/>
    <w:rsid w:val="000806F7"/>
    <w:rsid w:val="00081DF4"/>
    <w:rsid w:val="00092CD6"/>
    <w:rsid w:val="000936E2"/>
    <w:rsid w:val="00093E10"/>
    <w:rsid w:val="00097840"/>
    <w:rsid w:val="000A1B8F"/>
    <w:rsid w:val="000A4BF1"/>
    <w:rsid w:val="000B0727"/>
    <w:rsid w:val="000B6091"/>
    <w:rsid w:val="000B7461"/>
    <w:rsid w:val="000C135D"/>
    <w:rsid w:val="000D1D43"/>
    <w:rsid w:val="000D225C"/>
    <w:rsid w:val="000D2A5C"/>
    <w:rsid w:val="000D2CE2"/>
    <w:rsid w:val="000D39F0"/>
    <w:rsid w:val="000D4549"/>
    <w:rsid w:val="000E0918"/>
    <w:rsid w:val="000E584C"/>
    <w:rsid w:val="000E79A9"/>
    <w:rsid w:val="000F0ECA"/>
    <w:rsid w:val="000F306F"/>
    <w:rsid w:val="00100F5F"/>
    <w:rsid w:val="001011C3"/>
    <w:rsid w:val="00105F0A"/>
    <w:rsid w:val="00106DA3"/>
    <w:rsid w:val="00110214"/>
    <w:rsid w:val="00110D87"/>
    <w:rsid w:val="00112399"/>
    <w:rsid w:val="0011283C"/>
    <w:rsid w:val="00113B60"/>
    <w:rsid w:val="00114DB9"/>
    <w:rsid w:val="00116087"/>
    <w:rsid w:val="00117711"/>
    <w:rsid w:val="0012594F"/>
    <w:rsid w:val="001276F8"/>
    <w:rsid w:val="00130296"/>
    <w:rsid w:val="00133E7B"/>
    <w:rsid w:val="00134145"/>
    <w:rsid w:val="00136736"/>
    <w:rsid w:val="00136740"/>
    <w:rsid w:val="00136D67"/>
    <w:rsid w:val="001423B6"/>
    <w:rsid w:val="001448A7"/>
    <w:rsid w:val="00144BCB"/>
    <w:rsid w:val="0014617B"/>
    <w:rsid w:val="00146621"/>
    <w:rsid w:val="00147CE8"/>
    <w:rsid w:val="001617E3"/>
    <w:rsid w:val="00162325"/>
    <w:rsid w:val="001663C2"/>
    <w:rsid w:val="00171A2E"/>
    <w:rsid w:val="001741CA"/>
    <w:rsid w:val="00177B81"/>
    <w:rsid w:val="0018142C"/>
    <w:rsid w:val="001951DA"/>
    <w:rsid w:val="00197E1D"/>
    <w:rsid w:val="001B019C"/>
    <w:rsid w:val="001B053D"/>
    <w:rsid w:val="001C3269"/>
    <w:rsid w:val="001C401C"/>
    <w:rsid w:val="001D19B6"/>
    <w:rsid w:val="001D1DB4"/>
    <w:rsid w:val="001D23F1"/>
    <w:rsid w:val="001D25F9"/>
    <w:rsid w:val="001D5D49"/>
    <w:rsid w:val="001D61ED"/>
    <w:rsid w:val="001E1CC3"/>
    <w:rsid w:val="001E5B2D"/>
    <w:rsid w:val="001F5CF5"/>
    <w:rsid w:val="0020156C"/>
    <w:rsid w:val="00202EFD"/>
    <w:rsid w:val="00206910"/>
    <w:rsid w:val="002117C0"/>
    <w:rsid w:val="00216634"/>
    <w:rsid w:val="00242D31"/>
    <w:rsid w:val="0024680C"/>
    <w:rsid w:val="00252EFD"/>
    <w:rsid w:val="00253AB6"/>
    <w:rsid w:val="0025481E"/>
    <w:rsid w:val="002574F9"/>
    <w:rsid w:val="00262B61"/>
    <w:rsid w:val="00262CC6"/>
    <w:rsid w:val="00263E08"/>
    <w:rsid w:val="002655B9"/>
    <w:rsid w:val="00265B80"/>
    <w:rsid w:val="00271669"/>
    <w:rsid w:val="0027442F"/>
    <w:rsid w:val="002762FD"/>
    <w:rsid w:val="00276811"/>
    <w:rsid w:val="00281821"/>
    <w:rsid w:val="00282699"/>
    <w:rsid w:val="002925F1"/>
    <w:rsid w:val="002926DF"/>
    <w:rsid w:val="00293866"/>
    <w:rsid w:val="00293CAB"/>
    <w:rsid w:val="002940BA"/>
    <w:rsid w:val="00296697"/>
    <w:rsid w:val="002A2736"/>
    <w:rsid w:val="002A61FC"/>
    <w:rsid w:val="002B0472"/>
    <w:rsid w:val="002B369B"/>
    <w:rsid w:val="002B6B12"/>
    <w:rsid w:val="002C21F0"/>
    <w:rsid w:val="002D01DF"/>
    <w:rsid w:val="002D3E3E"/>
    <w:rsid w:val="002E2EDE"/>
    <w:rsid w:val="002E3EB3"/>
    <w:rsid w:val="002E59F4"/>
    <w:rsid w:val="002E6140"/>
    <w:rsid w:val="002E6985"/>
    <w:rsid w:val="002E71B6"/>
    <w:rsid w:val="002E7883"/>
    <w:rsid w:val="002F23E7"/>
    <w:rsid w:val="002F35F6"/>
    <w:rsid w:val="002F55D4"/>
    <w:rsid w:val="002F77C8"/>
    <w:rsid w:val="002F7CBF"/>
    <w:rsid w:val="00302723"/>
    <w:rsid w:val="00304F22"/>
    <w:rsid w:val="003058E7"/>
    <w:rsid w:val="00306C7C"/>
    <w:rsid w:val="003105DB"/>
    <w:rsid w:val="00313F5C"/>
    <w:rsid w:val="00314F86"/>
    <w:rsid w:val="00315FA8"/>
    <w:rsid w:val="00317F4D"/>
    <w:rsid w:val="00322EDD"/>
    <w:rsid w:val="003309FA"/>
    <w:rsid w:val="00331135"/>
    <w:rsid w:val="00332320"/>
    <w:rsid w:val="003362AE"/>
    <w:rsid w:val="00340F5D"/>
    <w:rsid w:val="00343C52"/>
    <w:rsid w:val="00347D72"/>
    <w:rsid w:val="003530BD"/>
    <w:rsid w:val="00353F45"/>
    <w:rsid w:val="00357611"/>
    <w:rsid w:val="0036432A"/>
    <w:rsid w:val="00364AF9"/>
    <w:rsid w:val="00367237"/>
    <w:rsid w:val="0037077F"/>
    <w:rsid w:val="00371E48"/>
    <w:rsid w:val="00372411"/>
    <w:rsid w:val="00373882"/>
    <w:rsid w:val="00374F71"/>
    <w:rsid w:val="003779BA"/>
    <w:rsid w:val="003843DB"/>
    <w:rsid w:val="00393761"/>
    <w:rsid w:val="003937A5"/>
    <w:rsid w:val="00394E26"/>
    <w:rsid w:val="00396691"/>
    <w:rsid w:val="00397D18"/>
    <w:rsid w:val="003A1B36"/>
    <w:rsid w:val="003B1454"/>
    <w:rsid w:val="003B18B6"/>
    <w:rsid w:val="003C161B"/>
    <w:rsid w:val="003C3248"/>
    <w:rsid w:val="003C4F9F"/>
    <w:rsid w:val="003C59E0"/>
    <w:rsid w:val="003C63D0"/>
    <w:rsid w:val="003C6C8D"/>
    <w:rsid w:val="003C7DA5"/>
    <w:rsid w:val="003D2656"/>
    <w:rsid w:val="003D4F95"/>
    <w:rsid w:val="003D5F42"/>
    <w:rsid w:val="003D60A9"/>
    <w:rsid w:val="003D7EFB"/>
    <w:rsid w:val="003E1FCA"/>
    <w:rsid w:val="003E4367"/>
    <w:rsid w:val="003E555C"/>
    <w:rsid w:val="003E7D16"/>
    <w:rsid w:val="003F0BD9"/>
    <w:rsid w:val="003F4B2C"/>
    <w:rsid w:val="003F4C97"/>
    <w:rsid w:val="003F666D"/>
    <w:rsid w:val="003F7FE6"/>
    <w:rsid w:val="00400193"/>
    <w:rsid w:val="00405D84"/>
    <w:rsid w:val="004109F1"/>
    <w:rsid w:val="00416EAF"/>
    <w:rsid w:val="00420943"/>
    <w:rsid w:val="004212E7"/>
    <w:rsid w:val="00423C88"/>
    <w:rsid w:val="00423EFE"/>
    <w:rsid w:val="0042446D"/>
    <w:rsid w:val="00424774"/>
    <w:rsid w:val="00426AF8"/>
    <w:rsid w:val="004279ED"/>
    <w:rsid w:val="004279FC"/>
    <w:rsid w:val="00427BF8"/>
    <w:rsid w:val="00431C02"/>
    <w:rsid w:val="00437395"/>
    <w:rsid w:val="00443E60"/>
    <w:rsid w:val="00445047"/>
    <w:rsid w:val="00446749"/>
    <w:rsid w:val="00453EB7"/>
    <w:rsid w:val="004559D7"/>
    <w:rsid w:val="00455AE9"/>
    <w:rsid w:val="004615FB"/>
    <w:rsid w:val="00463E39"/>
    <w:rsid w:val="004657FC"/>
    <w:rsid w:val="004733F6"/>
    <w:rsid w:val="00474E69"/>
    <w:rsid w:val="004801C7"/>
    <w:rsid w:val="0048085F"/>
    <w:rsid w:val="00483E9F"/>
    <w:rsid w:val="0048423B"/>
    <w:rsid w:val="00485A2C"/>
    <w:rsid w:val="0049621B"/>
    <w:rsid w:val="004A1D19"/>
    <w:rsid w:val="004A57E0"/>
    <w:rsid w:val="004B4292"/>
    <w:rsid w:val="004C1895"/>
    <w:rsid w:val="004C6D40"/>
    <w:rsid w:val="004C7388"/>
    <w:rsid w:val="004C78AF"/>
    <w:rsid w:val="004D197D"/>
    <w:rsid w:val="004D38E7"/>
    <w:rsid w:val="004D3B29"/>
    <w:rsid w:val="004E6AA8"/>
    <w:rsid w:val="004F0C3C"/>
    <w:rsid w:val="004F1B36"/>
    <w:rsid w:val="004F2280"/>
    <w:rsid w:val="004F23BB"/>
    <w:rsid w:val="004F63FC"/>
    <w:rsid w:val="00505A92"/>
    <w:rsid w:val="00514178"/>
    <w:rsid w:val="005160F3"/>
    <w:rsid w:val="005203F1"/>
    <w:rsid w:val="00521BC3"/>
    <w:rsid w:val="00531873"/>
    <w:rsid w:val="00533632"/>
    <w:rsid w:val="00534013"/>
    <w:rsid w:val="00537F91"/>
    <w:rsid w:val="00540A68"/>
    <w:rsid w:val="00540C5C"/>
    <w:rsid w:val="00541277"/>
    <w:rsid w:val="005417A9"/>
    <w:rsid w:val="00541E6E"/>
    <w:rsid w:val="0054251F"/>
    <w:rsid w:val="005426BB"/>
    <w:rsid w:val="00542909"/>
    <w:rsid w:val="00542CDC"/>
    <w:rsid w:val="00543157"/>
    <w:rsid w:val="005454FF"/>
    <w:rsid w:val="005520D8"/>
    <w:rsid w:val="00553507"/>
    <w:rsid w:val="005537A6"/>
    <w:rsid w:val="00555BE4"/>
    <w:rsid w:val="00555CFB"/>
    <w:rsid w:val="00556ADB"/>
    <w:rsid w:val="00556CF1"/>
    <w:rsid w:val="0056467F"/>
    <w:rsid w:val="005762A7"/>
    <w:rsid w:val="00577F0F"/>
    <w:rsid w:val="005845F8"/>
    <w:rsid w:val="0058490B"/>
    <w:rsid w:val="005860A9"/>
    <w:rsid w:val="00587CEE"/>
    <w:rsid w:val="00590B9F"/>
    <w:rsid w:val="005916D7"/>
    <w:rsid w:val="0059427F"/>
    <w:rsid w:val="005947FE"/>
    <w:rsid w:val="00596E7A"/>
    <w:rsid w:val="005A5AFF"/>
    <w:rsid w:val="005A698C"/>
    <w:rsid w:val="005B776E"/>
    <w:rsid w:val="005C0CAC"/>
    <w:rsid w:val="005C4DB9"/>
    <w:rsid w:val="005C624B"/>
    <w:rsid w:val="005D062E"/>
    <w:rsid w:val="005D2ADF"/>
    <w:rsid w:val="005D2F6B"/>
    <w:rsid w:val="005D334E"/>
    <w:rsid w:val="005E0799"/>
    <w:rsid w:val="005E0A03"/>
    <w:rsid w:val="005E10F9"/>
    <w:rsid w:val="005E1200"/>
    <w:rsid w:val="005E35D2"/>
    <w:rsid w:val="005F06AB"/>
    <w:rsid w:val="005F45EE"/>
    <w:rsid w:val="005F5A80"/>
    <w:rsid w:val="005F7611"/>
    <w:rsid w:val="006044FF"/>
    <w:rsid w:val="00607CC5"/>
    <w:rsid w:val="0061179B"/>
    <w:rsid w:val="006125F9"/>
    <w:rsid w:val="00615FD6"/>
    <w:rsid w:val="0062490C"/>
    <w:rsid w:val="00630B54"/>
    <w:rsid w:val="00633014"/>
    <w:rsid w:val="00634253"/>
    <w:rsid w:val="0063437B"/>
    <w:rsid w:val="0063660D"/>
    <w:rsid w:val="0064017E"/>
    <w:rsid w:val="00647CA0"/>
    <w:rsid w:val="00654BB6"/>
    <w:rsid w:val="00660399"/>
    <w:rsid w:val="00661F7B"/>
    <w:rsid w:val="00665CDC"/>
    <w:rsid w:val="006673CA"/>
    <w:rsid w:val="00673C26"/>
    <w:rsid w:val="00674DAB"/>
    <w:rsid w:val="00674DE5"/>
    <w:rsid w:val="00677ACA"/>
    <w:rsid w:val="006812AF"/>
    <w:rsid w:val="0068327D"/>
    <w:rsid w:val="00691534"/>
    <w:rsid w:val="00692B18"/>
    <w:rsid w:val="00693880"/>
    <w:rsid w:val="00694AF0"/>
    <w:rsid w:val="006A4686"/>
    <w:rsid w:val="006B0134"/>
    <w:rsid w:val="006B0E9E"/>
    <w:rsid w:val="006B127B"/>
    <w:rsid w:val="006B2634"/>
    <w:rsid w:val="006B486D"/>
    <w:rsid w:val="006B5AE4"/>
    <w:rsid w:val="006C14ED"/>
    <w:rsid w:val="006C2A32"/>
    <w:rsid w:val="006C522D"/>
    <w:rsid w:val="006D1507"/>
    <w:rsid w:val="006D1608"/>
    <w:rsid w:val="006D163E"/>
    <w:rsid w:val="006D4054"/>
    <w:rsid w:val="006D7409"/>
    <w:rsid w:val="006E02EC"/>
    <w:rsid w:val="006E3C4F"/>
    <w:rsid w:val="006E6F41"/>
    <w:rsid w:val="006E73E6"/>
    <w:rsid w:val="006F053A"/>
    <w:rsid w:val="006F67D7"/>
    <w:rsid w:val="007072E4"/>
    <w:rsid w:val="00710E54"/>
    <w:rsid w:val="00711953"/>
    <w:rsid w:val="007127A5"/>
    <w:rsid w:val="007138D6"/>
    <w:rsid w:val="007211B1"/>
    <w:rsid w:val="007277DA"/>
    <w:rsid w:val="00730407"/>
    <w:rsid w:val="00731D27"/>
    <w:rsid w:val="007357EB"/>
    <w:rsid w:val="007403F1"/>
    <w:rsid w:val="0074561E"/>
    <w:rsid w:val="00746187"/>
    <w:rsid w:val="00747915"/>
    <w:rsid w:val="00760858"/>
    <w:rsid w:val="0076254F"/>
    <w:rsid w:val="00765DD3"/>
    <w:rsid w:val="00766DDC"/>
    <w:rsid w:val="00774C03"/>
    <w:rsid w:val="007801F5"/>
    <w:rsid w:val="0078205B"/>
    <w:rsid w:val="00783CA4"/>
    <w:rsid w:val="007842FB"/>
    <w:rsid w:val="00786124"/>
    <w:rsid w:val="007950B3"/>
    <w:rsid w:val="0079514B"/>
    <w:rsid w:val="00795252"/>
    <w:rsid w:val="00795C19"/>
    <w:rsid w:val="007A2DC1"/>
    <w:rsid w:val="007B406E"/>
    <w:rsid w:val="007D0869"/>
    <w:rsid w:val="007D14C4"/>
    <w:rsid w:val="007D3187"/>
    <w:rsid w:val="007D3319"/>
    <w:rsid w:val="007D335D"/>
    <w:rsid w:val="007D4FB5"/>
    <w:rsid w:val="007D605C"/>
    <w:rsid w:val="007E1ADC"/>
    <w:rsid w:val="007E3314"/>
    <w:rsid w:val="007E334A"/>
    <w:rsid w:val="007E3514"/>
    <w:rsid w:val="007E4B03"/>
    <w:rsid w:val="007E6E26"/>
    <w:rsid w:val="007F1BD7"/>
    <w:rsid w:val="007F324B"/>
    <w:rsid w:val="0080553C"/>
    <w:rsid w:val="00805B46"/>
    <w:rsid w:val="00805DB4"/>
    <w:rsid w:val="00807772"/>
    <w:rsid w:val="00807FFB"/>
    <w:rsid w:val="008123EB"/>
    <w:rsid w:val="00815793"/>
    <w:rsid w:val="00822290"/>
    <w:rsid w:val="00823593"/>
    <w:rsid w:val="00825DC2"/>
    <w:rsid w:val="00830344"/>
    <w:rsid w:val="00834AD3"/>
    <w:rsid w:val="00843795"/>
    <w:rsid w:val="00847F0F"/>
    <w:rsid w:val="00852448"/>
    <w:rsid w:val="00864AB4"/>
    <w:rsid w:val="00864BB4"/>
    <w:rsid w:val="00865CD0"/>
    <w:rsid w:val="00875DDB"/>
    <w:rsid w:val="00877F6C"/>
    <w:rsid w:val="0088018B"/>
    <w:rsid w:val="0088258A"/>
    <w:rsid w:val="00886332"/>
    <w:rsid w:val="008925F0"/>
    <w:rsid w:val="008938CA"/>
    <w:rsid w:val="0089448A"/>
    <w:rsid w:val="00897877"/>
    <w:rsid w:val="008A10AC"/>
    <w:rsid w:val="008A26D9"/>
    <w:rsid w:val="008A7B5B"/>
    <w:rsid w:val="008B064F"/>
    <w:rsid w:val="008B12D2"/>
    <w:rsid w:val="008B2ABD"/>
    <w:rsid w:val="008C01C3"/>
    <w:rsid w:val="008C0C29"/>
    <w:rsid w:val="008C0ED2"/>
    <w:rsid w:val="008C16FD"/>
    <w:rsid w:val="008C1702"/>
    <w:rsid w:val="008C5316"/>
    <w:rsid w:val="008D02DA"/>
    <w:rsid w:val="008D76BC"/>
    <w:rsid w:val="008E0009"/>
    <w:rsid w:val="008E2283"/>
    <w:rsid w:val="008E68C4"/>
    <w:rsid w:val="008E7DBA"/>
    <w:rsid w:val="008F0829"/>
    <w:rsid w:val="008F3638"/>
    <w:rsid w:val="008F4441"/>
    <w:rsid w:val="008F6AED"/>
    <w:rsid w:val="008F6B20"/>
    <w:rsid w:val="008F6F31"/>
    <w:rsid w:val="008F74DF"/>
    <w:rsid w:val="00902274"/>
    <w:rsid w:val="00904706"/>
    <w:rsid w:val="00910820"/>
    <w:rsid w:val="00911F6C"/>
    <w:rsid w:val="009127BA"/>
    <w:rsid w:val="00916245"/>
    <w:rsid w:val="009174A9"/>
    <w:rsid w:val="00920399"/>
    <w:rsid w:val="00920AAE"/>
    <w:rsid w:val="00920F45"/>
    <w:rsid w:val="009227A6"/>
    <w:rsid w:val="0092565C"/>
    <w:rsid w:val="00926246"/>
    <w:rsid w:val="00933EC1"/>
    <w:rsid w:val="00934E0B"/>
    <w:rsid w:val="00941EF7"/>
    <w:rsid w:val="009446AD"/>
    <w:rsid w:val="009530DB"/>
    <w:rsid w:val="00953676"/>
    <w:rsid w:val="00956F30"/>
    <w:rsid w:val="009664F7"/>
    <w:rsid w:val="00966C9A"/>
    <w:rsid w:val="00967527"/>
    <w:rsid w:val="009705EE"/>
    <w:rsid w:val="009745C0"/>
    <w:rsid w:val="00976231"/>
    <w:rsid w:val="00977927"/>
    <w:rsid w:val="009810AD"/>
    <w:rsid w:val="0098135C"/>
    <w:rsid w:val="0098156A"/>
    <w:rsid w:val="009872CC"/>
    <w:rsid w:val="00987377"/>
    <w:rsid w:val="00987EA7"/>
    <w:rsid w:val="0099021C"/>
    <w:rsid w:val="00991BAC"/>
    <w:rsid w:val="009933B4"/>
    <w:rsid w:val="009952EB"/>
    <w:rsid w:val="009A232E"/>
    <w:rsid w:val="009A5E34"/>
    <w:rsid w:val="009A692F"/>
    <w:rsid w:val="009A6EA0"/>
    <w:rsid w:val="009B2A4A"/>
    <w:rsid w:val="009B5FF8"/>
    <w:rsid w:val="009B73D8"/>
    <w:rsid w:val="009C1335"/>
    <w:rsid w:val="009C1AB2"/>
    <w:rsid w:val="009C249E"/>
    <w:rsid w:val="009C2F27"/>
    <w:rsid w:val="009C323D"/>
    <w:rsid w:val="009C33D8"/>
    <w:rsid w:val="009C7251"/>
    <w:rsid w:val="009D0892"/>
    <w:rsid w:val="009D2756"/>
    <w:rsid w:val="009E100B"/>
    <w:rsid w:val="009E21B3"/>
    <w:rsid w:val="009E2E91"/>
    <w:rsid w:val="009F0010"/>
    <w:rsid w:val="00A01B40"/>
    <w:rsid w:val="00A1116C"/>
    <w:rsid w:val="00A139C7"/>
    <w:rsid w:val="00A139F5"/>
    <w:rsid w:val="00A17CE1"/>
    <w:rsid w:val="00A213DD"/>
    <w:rsid w:val="00A32E16"/>
    <w:rsid w:val="00A349DD"/>
    <w:rsid w:val="00A35680"/>
    <w:rsid w:val="00A365F4"/>
    <w:rsid w:val="00A45182"/>
    <w:rsid w:val="00A460CD"/>
    <w:rsid w:val="00A47D80"/>
    <w:rsid w:val="00A52F05"/>
    <w:rsid w:val="00A53132"/>
    <w:rsid w:val="00A563F2"/>
    <w:rsid w:val="00A566E8"/>
    <w:rsid w:val="00A61BBA"/>
    <w:rsid w:val="00A642C4"/>
    <w:rsid w:val="00A66347"/>
    <w:rsid w:val="00A810F9"/>
    <w:rsid w:val="00A8266E"/>
    <w:rsid w:val="00A82D31"/>
    <w:rsid w:val="00A85E7E"/>
    <w:rsid w:val="00A86ECC"/>
    <w:rsid w:val="00A86FCC"/>
    <w:rsid w:val="00A90A6D"/>
    <w:rsid w:val="00A90AFA"/>
    <w:rsid w:val="00A92B87"/>
    <w:rsid w:val="00A971E5"/>
    <w:rsid w:val="00AA2A98"/>
    <w:rsid w:val="00AA4696"/>
    <w:rsid w:val="00AA710D"/>
    <w:rsid w:val="00AB1F20"/>
    <w:rsid w:val="00AB64F3"/>
    <w:rsid w:val="00AB6B4F"/>
    <w:rsid w:val="00AB6D25"/>
    <w:rsid w:val="00AD0E56"/>
    <w:rsid w:val="00AD56C6"/>
    <w:rsid w:val="00AE1C7D"/>
    <w:rsid w:val="00AE229B"/>
    <w:rsid w:val="00AE2D4B"/>
    <w:rsid w:val="00AE4F99"/>
    <w:rsid w:val="00AE6DED"/>
    <w:rsid w:val="00AF745C"/>
    <w:rsid w:val="00B0342C"/>
    <w:rsid w:val="00B04266"/>
    <w:rsid w:val="00B1023A"/>
    <w:rsid w:val="00B11B69"/>
    <w:rsid w:val="00B14952"/>
    <w:rsid w:val="00B16871"/>
    <w:rsid w:val="00B21258"/>
    <w:rsid w:val="00B21CCF"/>
    <w:rsid w:val="00B25B45"/>
    <w:rsid w:val="00B26C2D"/>
    <w:rsid w:val="00B300AF"/>
    <w:rsid w:val="00B31E5A"/>
    <w:rsid w:val="00B42F37"/>
    <w:rsid w:val="00B4501C"/>
    <w:rsid w:val="00B47359"/>
    <w:rsid w:val="00B63674"/>
    <w:rsid w:val="00B653AB"/>
    <w:rsid w:val="00B65F9E"/>
    <w:rsid w:val="00B66B19"/>
    <w:rsid w:val="00B706A9"/>
    <w:rsid w:val="00B7386E"/>
    <w:rsid w:val="00B80F64"/>
    <w:rsid w:val="00B84C43"/>
    <w:rsid w:val="00B84D86"/>
    <w:rsid w:val="00B914E9"/>
    <w:rsid w:val="00B956EE"/>
    <w:rsid w:val="00BA2BA1"/>
    <w:rsid w:val="00BA3447"/>
    <w:rsid w:val="00BA3562"/>
    <w:rsid w:val="00BA3574"/>
    <w:rsid w:val="00BA35B3"/>
    <w:rsid w:val="00BB254F"/>
    <w:rsid w:val="00BB4F09"/>
    <w:rsid w:val="00BB5138"/>
    <w:rsid w:val="00BB54B5"/>
    <w:rsid w:val="00BC358E"/>
    <w:rsid w:val="00BC5BEE"/>
    <w:rsid w:val="00BD4E33"/>
    <w:rsid w:val="00BE3012"/>
    <w:rsid w:val="00C030DE"/>
    <w:rsid w:val="00C051A8"/>
    <w:rsid w:val="00C17BE8"/>
    <w:rsid w:val="00C22105"/>
    <w:rsid w:val="00C22FA0"/>
    <w:rsid w:val="00C24415"/>
    <w:rsid w:val="00C244B6"/>
    <w:rsid w:val="00C258F7"/>
    <w:rsid w:val="00C278DE"/>
    <w:rsid w:val="00C27BF1"/>
    <w:rsid w:val="00C310E6"/>
    <w:rsid w:val="00C363E7"/>
    <w:rsid w:val="00C3702F"/>
    <w:rsid w:val="00C4399B"/>
    <w:rsid w:val="00C44830"/>
    <w:rsid w:val="00C4500A"/>
    <w:rsid w:val="00C52223"/>
    <w:rsid w:val="00C53C86"/>
    <w:rsid w:val="00C62238"/>
    <w:rsid w:val="00C64A37"/>
    <w:rsid w:val="00C66956"/>
    <w:rsid w:val="00C7158E"/>
    <w:rsid w:val="00C7250B"/>
    <w:rsid w:val="00C7346B"/>
    <w:rsid w:val="00C77C0E"/>
    <w:rsid w:val="00C83A10"/>
    <w:rsid w:val="00C845CE"/>
    <w:rsid w:val="00C86AA4"/>
    <w:rsid w:val="00C91687"/>
    <w:rsid w:val="00C922DD"/>
    <w:rsid w:val="00C924A8"/>
    <w:rsid w:val="00C93F2B"/>
    <w:rsid w:val="00C945FE"/>
    <w:rsid w:val="00C951DE"/>
    <w:rsid w:val="00C95CC1"/>
    <w:rsid w:val="00C969BB"/>
    <w:rsid w:val="00C96FAA"/>
    <w:rsid w:val="00C97A04"/>
    <w:rsid w:val="00CA107B"/>
    <w:rsid w:val="00CA2619"/>
    <w:rsid w:val="00CA4414"/>
    <w:rsid w:val="00CA484D"/>
    <w:rsid w:val="00CA4FB6"/>
    <w:rsid w:val="00CB0BC5"/>
    <w:rsid w:val="00CB2F90"/>
    <w:rsid w:val="00CB484B"/>
    <w:rsid w:val="00CB6AD4"/>
    <w:rsid w:val="00CB7A4A"/>
    <w:rsid w:val="00CC05EA"/>
    <w:rsid w:val="00CC739E"/>
    <w:rsid w:val="00CD1EBB"/>
    <w:rsid w:val="00CD28CF"/>
    <w:rsid w:val="00CD5669"/>
    <w:rsid w:val="00CD58B7"/>
    <w:rsid w:val="00CD7967"/>
    <w:rsid w:val="00CE6A09"/>
    <w:rsid w:val="00CF0EAA"/>
    <w:rsid w:val="00CF18EE"/>
    <w:rsid w:val="00CF30BD"/>
    <w:rsid w:val="00CF3AC0"/>
    <w:rsid w:val="00CF3D74"/>
    <w:rsid w:val="00CF4099"/>
    <w:rsid w:val="00D004DB"/>
    <w:rsid w:val="00D00796"/>
    <w:rsid w:val="00D0202B"/>
    <w:rsid w:val="00D15080"/>
    <w:rsid w:val="00D261A2"/>
    <w:rsid w:val="00D26CFC"/>
    <w:rsid w:val="00D27726"/>
    <w:rsid w:val="00D463F3"/>
    <w:rsid w:val="00D507D5"/>
    <w:rsid w:val="00D51E97"/>
    <w:rsid w:val="00D55A2C"/>
    <w:rsid w:val="00D57B49"/>
    <w:rsid w:val="00D616D2"/>
    <w:rsid w:val="00D63B5F"/>
    <w:rsid w:val="00D658E6"/>
    <w:rsid w:val="00D70EF7"/>
    <w:rsid w:val="00D76F91"/>
    <w:rsid w:val="00D77022"/>
    <w:rsid w:val="00D8397C"/>
    <w:rsid w:val="00D91CD5"/>
    <w:rsid w:val="00D94EED"/>
    <w:rsid w:val="00D96026"/>
    <w:rsid w:val="00D972F6"/>
    <w:rsid w:val="00DA331D"/>
    <w:rsid w:val="00DA7C1C"/>
    <w:rsid w:val="00DA7F2D"/>
    <w:rsid w:val="00DB147A"/>
    <w:rsid w:val="00DB1B7A"/>
    <w:rsid w:val="00DB706E"/>
    <w:rsid w:val="00DC06E1"/>
    <w:rsid w:val="00DC2C0F"/>
    <w:rsid w:val="00DC6708"/>
    <w:rsid w:val="00DD011A"/>
    <w:rsid w:val="00DD1405"/>
    <w:rsid w:val="00DD6DDF"/>
    <w:rsid w:val="00DE0F30"/>
    <w:rsid w:val="00DE1488"/>
    <w:rsid w:val="00DE2400"/>
    <w:rsid w:val="00DE58F1"/>
    <w:rsid w:val="00DE6B58"/>
    <w:rsid w:val="00DF5E32"/>
    <w:rsid w:val="00DF6746"/>
    <w:rsid w:val="00E01436"/>
    <w:rsid w:val="00E03E79"/>
    <w:rsid w:val="00E045BD"/>
    <w:rsid w:val="00E0495E"/>
    <w:rsid w:val="00E04D6C"/>
    <w:rsid w:val="00E134B2"/>
    <w:rsid w:val="00E17B77"/>
    <w:rsid w:val="00E231AB"/>
    <w:rsid w:val="00E23337"/>
    <w:rsid w:val="00E259EA"/>
    <w:rsid w:val="00E25D33"/>
    <w:rsid w:val="00E2752C"/>
    <w:rsid w:val="00E27B6C"/>
    <w:rsid w:val="00E31D76"/>
    <w:rsid w:val="00E32061"/>
    <w:rsid w:val="00E33F48"/>
    <w:rsid w:val="00E42FF9"/>
    <w:rsid w:val="00E44790"/>
    <w:rsid w:val="00E470D2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D26"/>
    <w:rsid w:val="00E76EE5"/>
    <w:rsid w:val="00E77D2D"/>
    <w:rsid w:val="00E800B8"/>
    <w:rsid w:val="00E810B0"/>
    <w:rsid w:val="00E8586D"/>
    <w:rsid w:val="00E95036"/>
    <w:rsid w:val="00E95B8E"/>
    <w:rsid w:val="00EB1390"/>
    <w:rsid w:val="00EB2C71"/>
    <w:rsid w:val="00EB3333"/>
    <w:rsid w:val="00EB4340"/>
    <w:rsid w:val="00EB43A4"/>
    <w:rsid w:val="00EB556D"/>
    <w:rsid w:val="00EB5A7D"/>
    <w:rsid w:val="00EC4BDB"/>
    <w:rsid w:val="00ED2EB1"/>
    <w:rsid w:val="00ED55C0"/>
    <w:rsid w:val="00ED682B"/>
    <w:rsid w:val="00EE1E2E"/>
    <w:rsid w:val="00EE41D5"/>
    <w:rsid w:val="00EE7F4A"/>
    <w:rsid w:val="00F0166F"/>
    <w:rsid w:val="00F028FB"/>
    <w:rsid w:val="00F037A4"/>
    <w:rsid w:val="00F03D62"/>
    <w:rsid w:val="00F049AB"/>
    <w:rsid w:val="00F05C81"/>
    <w:rsid w:val="00F142DB"/>
    <w:rsid w:val="00F26260"/>
    <w:rsid w:val="00F27C8F"/>
    <w:rsid w:val="00F301F5"/>
    <w:rsid w:val="00F3055B"/>
    <w:rsid w:val="00F32254"/>
    <w:rsid w:val="00F32749"/>
    <w:rsid w:val="00F33C80"/>
    <w:rsid w:val="00F37172"/>
    <w:rsid w:val="00F37727"/>
    <w:rsid w:val="00F43E48"/>
    <w:rsid w:val="00F4477E"/>
    <w:rsid w:val="00F46269"/>
    <w:rsid w:val="00F568EA"/>
    <w:rsid w:val="00F60BA8"/>
    <w:rsid w:val="00F633DF"/>
    <w:rsid w:val="00F65A5A"/>
    <w:rsid w:val="00F67D8F"/>
    <w:rsid w:val="00F802BE"/>
    <w:rsid w:val="00F80E93"/>
    <w:rsid w:val="00F817F1"/>
    <w:rsid w:val="00F86024"/>
    <w:rsid w:val="00F8611A"/>
    <w:rsid w:val="00F86C83"/>
    <w:rsid w:val="00F8703C"/>
    <w:rsid w:val="00F92A46"/>
    <w:rsid w:val="00F92DE9"/>
    <w:rsid w:val="00F94245"/>
    <w:rsid w:val="00F97B1A"/>
    <w:rsid w:val="00FA395B"/>
    <w:rsid w:val="00FA3E6A"/>
    <w:rsid w:val="00FA5128"/>
    <w:rsid w:val="00FB42D4"/>
    <w:rsid w:val="00FB5906"/>
    <w:rsid w:val="00FB7150"/>
    <w:rsid w:val="00FB762F"/>
    <w:rsid w:val="00FC2AED"/>
    <w:rsid w:val="00FC5CC4"/>
    <w:rsid w:val="00FC7AB8"/>
    <w:rsid w:val="00FD08AE"/>
    <w:rsid w:val="00FD5EA7"/>
    <w:rsid w:val="00FD6536"/>
    <w:rsid w:val="00FE29F0"/>
    <w:rsid w:val="00FE36CF"/>
    <w:rsid w:val="00FF0246"/>
    <w:rsid w:val="00FF55DC"/>
    <w:rsid w:val="00FF5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58A09"/>
  <w15:chartTrackingRefBased/>
  <w15:docId w15:val="{FD2FCC8C-02D2-490A-8A11-3D0E5FCEE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916245"/>
    <w:pPr>
      <w:spacing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916245"/>
    <w:pPr>
      <w:suppressAutoHyphens/>
      <w:spacing w:after="600"/>
    </w:pPr>
    <w:rPr>
      <w:color w:val="001D77"/>
      <w:shd w:val="clear" w:color="auto" w:fill="FFFFFF"/>
      <w:lang w:val="en-GB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916245"/>
    <w:rPr>
      <w:rFonts w:ascii="Fira Sans Extra Condensed SemiB" w:hAnsi="Fira Sans Extra Condensed SemiB"/>
      <w:color w:val="001D77"/>
      <w:sz w:val="40"/>
      <w:szCs w:val="26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A8266E"/>
    <w:pPr>
      <w:spacing w:before="360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A8266E"/>
    <w:rPr>
      <w:rFonts w:ascii="Fira Sans" w:hAnsi="Fira Sans"/>
      <w:b/>
      <w:noProof/>
      <w:sz w:val="20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9872C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E27B6C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11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relative">
    <w:name w:val="relative"/>
    <w:basedOn w:val="Domylnaczcionkaakapitu"/>
    <w:rsid w:val="00113B60"/>
  </w:style>
  <w:style w:type="paragraph" w:customStyle="1" w:styleId="not-prose">
    <w:name w:val="not-prose"/>
    <w:basedOn w:val="Normalny"/>
    <w:rsid w:val="0011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44830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7E334A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88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24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965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1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adania-ankietowe.stat.gov.pl/kategoria/1/badanie/77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9.png"/><Relationship Id="rId10" Type="http://schemas.openxmlformats.org/officeDocument/2006/relationships/image" Target="media/image14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12.png"/><Relationship Id="rId7" Type="http://schemas.openxmlformats.org/officeDocument/2006/relationships/image" Target="media/image8.png"/><Relationship Id="rId12" Type="http://schemas.openxmlformats.org/officeDocument/2006/relationships/image" Target="media/image7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6" Type="http://schemas.openxmlformats.org/officeDocument/2006/relationships/image" Target="media/image11.png"/><Relationship Id="rId11" Type="http://schemas.openxmlformats.org/officeDocument/2006/relationships/image" Target="media/image6.png"/><Relationship Id="rId5" Type="http://schemas.openxmlformats.org/officeDocument/2006/relationships/image" Target="media/image10.png"/><Relationship Id="rId10" Type="http://schemas.openxmlformats.org/officeDocument/2006/relationships/image" Target="media/image17.png"/><Relationship Id="rId4" Type="http://schemas.openxmlformats.org/officeDocument/2006/relationships/image" Target="media/image13.png"/><Relationship Id="rId9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ziorskaK\Desktop\informacje%20prasowe\Informacja%20prasowa%20-%20blankiet_X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5F527109-817D-4D39-8F15-7CA684C15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Informacja prasowa - blankiet_X</Template>
  <TotalTime>42</TotalTime>
  <Pages>1</Pages>
  <Words>450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Jeziorska Kamila</cp:lastModifiedBy>
  <cp:revision>2</cp:revision>
  <cp:lastPrinted>2026-02-11T15:37:00Z</cp:lastPrinted>
  <dcterms:created xsi:type="dcterms:W3CDTF">2026-03-31T12:01:00Z</dcterms:created>
  <dcterms:modified xsi:type="dcterms:W3CDTF">2026-04-02T12:49:00Z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