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5E0A03" w:rsidRDefault="00EE7F4A" w:rsidP="00916245">
      <w:pPr>
        <w:pStyle w:val="Tytuinfomacjisygnalnej"/>
        <w:rPr>
          <w:lang w:val="pl-PL"/>
        </w:rPr>
      </w:pPr>
      <w:proofErr w:type="spellStart"/>
      <w:r>
        <w:t>Ponad</w:t>
      </w:r>
      <w:proofErr w:type="spellEnd"/>
      <w:r>
        <w:t xml:space="preserve"> 15 </w:t>
      </w:r>
      <w:proofErr w:type="spellStart"/>
      <w:r>
        <w:t>milionów</w:t>
      </w:r>
      <w:proofErr w:type="spellEnd"/>
      <w:r>
        <w:t xml:space="preserve"> </w:t>
      </w:r>
      <w:proofErr w:type="spellStart"/>
      <w:r>
        <w:t>pracujących</w:t>
      </w:r>
      <w:proofErr w:type="spellEnd"/>
      <w:r>
        <w:t xml:space="preserve"> w </w:t>
      </w:r>
      <w:proofErr w:type="spellStart"/>
      <w:r>
        <w:t>gospodarce</w:t>
      </w:r>
      <w:proofErr w:type="spellEnd"/>
      <w:r>
        <w:t xml:space="preserve"> </w:t>
      </w:r>
      <w:proofErr w:type="spellStart"/>
      <w:r>
        <w:t>narodowej</w:t>
      </w:r>
      <w:proofErr w:type="spellEnd"/>
    </w:p>
    <w:p w:rsidR="00542909" w:rsidRPr="008B064F" w:rsidRDefault="008B064F" w:rsidP="008B064F">
      <w:pPr>
        <w:spacing w:before="240" w:after="0"/>
        <w:jc w:val="both"/>
        <w:rPr>
          <w:b/>
          <w:noProof/>
          <w:sz w:val="20"/>
          <w:szCs w:val="19"/>
          <w:lang w:val="en-GB" w:eastAsia="pl-PL"/>
        </w:rPr>
      </w:pPr>
      <w:r w:rsidRPr="008B064F">
        <w:rPr>
          <w:b/>
          <w:i/>
          <w:noProof/>
          <w:sz w:val="20"/>
          <w:szCs w:val="19"/>
          <w:lang w:val="en-GB" w:eastAsia="pl-PL"/>
        </w:rPr>
        <w:t xml:space="preserve">– Na koniec maja 2025 r. było ponad 15 milionów osób pracujących w gospodarce narodowej. To o 0,8% (118,6 tys. pracujących) mniej niż rok wcześniej i o 0,5% (81,7 tys. pracujących) mniej niż w kwietniu 2025 r. </w:t>
      </w:r>
      <w:r w:rsidRPr="008B064F">
        <w:rPr>
          <w:b/>
          <w:noProof/>
          <w:sz w:val="20"/>
          <w:szCs w:val="19"/>
          <w:lang w:val="en-GB" w:eastAsia="pl-PL"/>
        </w:rPr>
        <w:t>– mówi Wiesława Gierańczyk, Dyrektor Urzędu Statystycznego w Bydgoszczy. Te i inne dane dostępne są w informacji</w:t>
      </w:r>
      <w:r>
        <w:rPr>
          <w:b/>
          <w:noProof/>
          <w:sz w:val="20"/>
          <w:szCs w:val="19"/>
          <w:lang w:val="en-GB" w:eastAsia="pl-PL"/>
        </w:rPr>
        <w:t xml:space="preserve"> sygnalnej Pracujący w gospodarce narodowej w maju 2025 r.</w:t>
      </w:r>
    </w:p>
    <w:p w:rsidR="008B064F" w:rsidRPr="008B064F" w:rsidRDefault="008B064F" w:rsidP="008B064F">
      <w:pPr>
        <w:spacing w:before="240" w:after="0"/>
        <w:jc w:val="both"/>
        <w:rPr>
          <w:rFonts w:eastAsia="Times New Roman" w:cs="Times New Roman"/>
          <w:szCs w:val="19"/>
          <w:lang w:eastAsia="pl-PL"/>
        </w:rPr>
      </w:pPr>
      <w:r w:rsidRPr="008B064F">
        <w:rPr>
          <w:rFonts w:eastAsia="Times New Roman" w:cs="Times New Roman"/>
          <w:szCs w:val="19"/>
          <w:lang w:eastAsia="pl-PL"/>
        </w:rPr>
        <w:t xml:space="preserve">Mimo spadku liczby pracujących ogółem, w części sekcji PKD 2007 ich liczba zwiększyła się. W skali roku największy wzrost liczby pracujących odnotowano w sekcji Edukacja (wzrost o 2,3%) oraz w sekcji Administracja publiczna i obrona narodowa (wzrost o 2,2%). </w:t>
      </w:r>
    </w:p>
    <w:p w:rsidR="008B064F" w:rsidRDefault="008B064F" w:rsidP="002F55D4">
      <w:pPr>
        <w:spacing w:before="240" w:after="0"/>
        <w:jc w:val="both"/>
        <w:rPr>
          <w:rFonts w:eastAsia="Times New Roman" w:cs="Times New Roman"/>
          <w:szCs w:val="19"/>
          <w:lang w:eastAsia="pl-PL"/>
        </w:rPr>
      </w:pPr>
      <w:r w:rsidRPr="008B064F">
        <w:rPr>
          <w:rFonts w:eastAsia="Times New Roman" w:cs="Times New Roman"/>
          <w:szCs w:val="19"/>
          <w:lang w:eastAsia="pl-PL"/>
        </w:rPr>
        <w:t>Z kolei spadek liczby pracujących dotyczył m.in. sekcji Rolnictwo, leśnictwo, łowiectwo i</w:t>
      </w:r>
      <w:r w:rsidR="00371E48">
        <w:rPr>
          <w:rFonts w:eastAsia="Times New Roman" w:cs="Times New Roman"/>
          <w:szCs w:val="19"/>
          <w:lang w:eastAsia="pl-PL"/>
        </w:rPr>
        <w:t xml:space="preserve"> </w:t>
      </w:r>
      <w:r w:rsidRPr="008B064F">
        <w:rPr>
          <w:rFonts w:eastAsia="Times New Roman" w:cs="Times New Roman"/>
          <w:szCs w:val="19"/>
          <w:lang w:eastAsia="pl-PL"/>
        </w:rPr>
        <w:t>rybactwo  (spadek o 4,1%), sekcji Handel; naprawa pojazdów samochodowych (spadek</w:t>
      </w:r>
      <w:r w:rsidR="00371E48">
        <w:rPr>
          <w:rFonts w:eastAsia="Times New Roman" w:cs="Times New Roman"/>
          <w:szCs w:val="19"/>
          <w:lang w:eastAsia="pl-PL"/>
        </w:rPr>
        <w:t xml:space="preserve"> </w:t>
      </w:r>
      <w:r w:rsidRPr="008B064F">
        <w:rPr>
          <w:rFonts w:eastAsia="Times New Roman" w:cs="Times New Roman"/>
          <w:szCs w:val="19"/>
          <w:lang w:eastAsia="pl-PL"/>
        </w:rPr>
        <w:t>o 3,1%) i sekcji Przetwórstwo przemysłowe (spadek o 1,4%).</w:t>
      </w:r>
    </w:p>
    <w:p w:rsidR="008B064F" w:rsidRDefault="008B064F" w:rsidP="002F55D4">
      <w:pPr>
        <w:spacing w:before="240"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Charakterystyka pracujących</w:t>
      </w:r>
    </w:p>
    <w:p w:rsidR="008B064F" w:rsidRDefault="008B064F" w:rsidP="008B064F">
      <w:pPr>
        <w:spacing w:before="240"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Jak wyjaśnia Wiesława Gierańczyk, w</w:t>
      </w:r>
      <w:r w:rsidRPr="008B064F">
        <w:rPr>
          <w:rFonts w:cs="Times New Roman"/>
          <w:szCs w:val="24"/>
        </w:rPr>
        <w:t xml:space="preserve">śród pracujących w gospodarce narodowej przeważają mężczyźni - w końcu maja 2025 r. ich udział wyniósł 52,6%. </w:t>
      </w:r>
      <w:r w:rsidRPr="008B064F">
        <w:rPr>
          <w:rFonts w:cs="Times New Roman"/>
          <w:i/>
          <w:szCs w:val="24"/>
        </w:rPr>
        <w:t>– Średnia wieku pracujących mężczyzn wyniosła 43,1 lat, natomiast średnia wieku pracujących kobiet – 43,0 lata</w:t>
      </w:r>
      <w:r>
        <w:rPr>
          <w:rFonts w:cs="Times New Roman"/>
          <w:szCs w:val="24"/>
        </w:rPr>
        <w:t xml:space="preserve"> – dodaje.</w:t>
      </w:r>
    </w:p>
    <w:p w:rsidR="008B064F" w:rsidRDefault="008B064F" w:rsidP="008B064F">
      <w:pPr>
        <w:spacing w:before="240" w:after="0"/>
        <w:jc w:val="both"/>
        <w:rPr>
          <w:rFonts w:cs="Times New Roman"/>
          <w:szCs w:val="24"/>
        </w:rPr>
      </w:pPr>
      <w:r w:rsidRPr="008B064F">
        <w:rPr>
          <w:rFonts w:cs="Times New Roman"/>
          <w:szCs w:val="24"/>
        </w:rPr>
        <w:t>Dominującą grupą pracujących w gospodarce narodowej są pracownicy najemni – na koniec maja 2025 r. stanowili oni 79,0% ogółu pracujących.</w:t>
      </w:r>
      <w:r>
        <w:rPr>
          <w:rFonts w:cs="Times New Roman"/>
          <w:szCs w:val="24"/>
        </w:rPr>
        <w:t xml:space="preserve"> </w:t>
      </w:r>
      <w:r w:rsidRPr="008B064F">
        <w:rPr>
          <w:rFonts w:cs="Times New Roman"/>
          <w:szCs w:val="24"/>
        </w:rPr>
        <w:t xml:space="preserve">Pracujący na własny rachunek łącznie z pomagającymi członkami rodziny w maju 2025 r. stanowili blisko 21% ogółu pracujących. </w:t>
      </w:r>
    </w:p>
    <w:p w:rsidR="003C63D0" w:rsidRDefault="008B064F" w:rsidP="008B064F">
      <w:pPr>
        <w:spacing w:before="240" w:after="0"/>
        <w:jc w:val="both"/>
        <w:rPr>
          <w:rFonts w:cs="Times New Roman"/>
          <w:szCs w:val="24"/>
        </w:rPr>
      </w:pPr>
      <w:r w:rsidRPr="008B064F">
        <w:rPr>
          <w:rFonts w:cs="Times New Roman"/>
          <w:szCs w:val="24"/>
        </w:rPr>
        <w:t>Najwięcej osób pracuje w sekcji  Przetwórstwo przemysłowe – według stanu na koniec maja 2025 r. było to 2,7 mln osób, następnie w sekcji Handel; naprawa pojazdów samochodowych – 2,2 mln osób.</w:t>
      </w:r>
      <w:r>
        <w:rPr>
          <w:rFonts w:cs="Times New Roman"/>
          <w:szCs w:val="24"/>
        </w:rPr>
        <w:t xml:space="preserve"> </w:t>
      </w:r>
      <w:r w:rsidRPr="008B064F">
        <w:rPr>
          <w:rFonts w:cs="Times New Roman"/>
          <w:szCs w:val="24"/>
        </w:rPr>
        <w:t>Co piąt</w:t>
      </w:r>
      <w:r>
        <w:rPr>
          <w:rFonts w:cs="Times New Roman"/>
          <w:szCs w:val="24"/>
        </w:rPr>
        <w:t>a</w:t>
      </w:r>
      <w:r w:rsidRPr="008B064F">
        <w:rPr>
          <w:rFonts w:cs="Times New Roman"/>
          <w:szCs w:val="24"/>
        </w:rPr>
        <w:t xml:space="preserve"> osoba z niepełnosprawnościami pracowała w sekcji Administrowanie i działalność wspierająca.</w:t>
      </w:r>
      <w:r w:rsidR="00FE29F0" w:rsidRPr="00FE29F0">
        <w:rPr>
          <w:rFonts w:cs="Times New Roman"/>
          <w:szCs w:val="24"/>
        </w:rPr>
        <w:t xml:space="preserve"> </w:t>
      </w:r>
    </w:p>
    <w:p w:rsidR="008B064F" w:rsidRPr="008B064F" w:rsidRDefault="008B064F" w:rsidP="008B064F">
      <w:pPr>
        <w:spacing w:before="240" w:after="0"/>
        <w:jc w:val="both"/>
        <w:rPr>
          <w:rFonts w:cs="Times New Roman"/>
          <w:b/>
          <w:szCs w:val="24"/>
        </w:rPr>
      </w:pPr>
      <w:r w:rsidRPr="008B064F">
        <w:rPr>
          <w:rFonts w:cs="Times New Roman"/>
          <w:b/>
          <w:szCs w:val="24"/>
        </w:rPr>
        <w:t xml:space="preserve">Wiek pracujących </w:t>
      </w:r>
    </w:p>
    <w:p w:rsidR="008B064F" w:rsidRPr="008B064F" w:rsidRDefault="008B064F" w:rsidP="008B064F">
      <w:pPr>
        <w:spacing w:before="240" w:after="0"/>
        <w:jc w:val="both"/>
        <w:rPr>
          <w:rFonts w:cs="Times New Roman"/>
          <w:szCs w:val="24"/>
        </w:rPr>
      </w:pPr>
      <w:r w:rsidRPr="008B064F">
        <w:rPr>
          <w:rFonts w:cs="Times New Roman"/>
          <w:szCs w:val="24"/>
        </w:rPr>
        <w:t xml:space="preserve">Średnia wieku pracujących w gospodarce narodowej od kilku lat systematycznie rośnie. W maju 2025 r. osiągnęła 43 lata, w maju 2024 r. wyniosła 42,8 lat, w maju 2023 r. 42,6 lat. </w:t>
      </w:r>
    </w:p>
    <w:p w:rsidR="008B064F" w:rsidRPr="008B064F" w:rsidRDefault="008B064F" w:rsidP="008B064F">
      <w:pPr>
        <w:spacing w:before="240" w:after="0"/>
        <w:jc w:val="both"/>
        <w:rPr>
          <w:rFonts w:cs="Times New Roman"/>
          <w:szCs w:val="24"/>
        </w:rPr>
      </w:pPr>
      <w:r w:rsidRPr="008B064F">
        <w:rPr>
          <w:rFonts w:cs="Times New Roman"/>
          <w:i/>
          <w:szCs w:val="24"/>
        </w:rPr>
        <w:t xml:space="preserve">– Największy udział pracujących w wieku poprodukcyjnym w ogólnej liczbie pracujących w danej sekcji odnotowano w sekcji Obsługa rynku nieruchomości (13,2%). Najmniejszy udział pracujących w wieku poprodukcyjnym w ogólnej liczbie pracujących w danej sekcji odnotowano natomiast w sekcji Informacja i komunikacja (1,4%) </w:t>
      </w:r>
      <w:r>
        <w:rPr>
          <w:rFonts w:cs="Times New Roman"/>
          <w:szCs w:val="24"/>
        </w:rPr>
        <w:t>– wyjaśnia Wiesława Gierańczyk.</w:t>
      </w:r>
    </w:p>
    <w:p w:rsidR="008B064F" w:rsidRPr="008B064F" w:rsidRDefault="008B064F" w:rsidP="008B064F">
      <w:pPr>
        <w:spacing w:before="240" w:after="0"/>
        <w:jc w:val="both"/>
        <w:rPr>
          <w:rFonts w:cs="Times New Roman"/>
          <w:szCs w:val="24"/>
        </w:rPr>
      </w:pPr>
      <w:r w:rsidRPr="008B064F">
        <w:rPr>
          <w:rFonts w:cs="Times New Roman"/>
          <w:szCs w:val="24"/>
        </w:rPr>
        <w:t>Według stanu na 31 maja 2025 r. najwyższa średnia wieku</w:t>
      </w:r>
      <w:r w:rsidR="00371E48">
        <w:rPr>
          <w:rFonts w:cs="Times New Roman"/>
          <w:szCs w:val="24"/>
        </w:rPr>
        <w:t xml:space="preserve"> </w:t>
      </w:r>
      <w:r w:rsidRPr="008B064F">
        <w:rPr>
          <w:rFonts w:cs="Times New Roman"/>
          <w:szCs w:val="24"/>
        </w:rPr>
        <w:t xml:space="preserve">pracujących z 2479 gmin w Polsce była w gminie miejskiej Podkowa Leśna w województwie mazowieckim – średnia wieku mieszkających tam pracujących wyniosła 48,5 lat. </w:t>
      </w:r>
    </w:p>
    <w:p w:rsidR="008B064F" w:rsidRPr="008B064F" w:rsidRDefault="008B064F" w:rsidP="008B064F">
      <w:pPr>
        <w:spacing w:before="240" w:after="0"/>
        <w:jc w:val="both"/>
        <w:rPr>
          <w:rFonts w:cs="Times New Roman"/>
          <w:szCs w:val="24"/>
        </w:rPr>
      </w:pPr>
      <w:r w:rsidRPr="008B064F">
        <w:rPr>
          <w:rFonts w:cs="Times New Roman"/>
          <w:szCs w:val="24"/>
        </w:rPr>
        <w:t>W 3 gminach</w:t>
      </w:r>
      <w:r w:rsidR="00371E48">
        <w:rPr>
          <w:rFonts w:cs="Times New Roman"/>
          <w:szCs w:val="24"/>
        </w:rPr>
        <w:t xml:space="preserve"> </w:t>
      </w:r>
      <w:r w:rsidRPr="008B064F">
        <w:rPr>
          <w:rFonts w:cs="Times New Roman"/>
          <w:szCs w:val="24"/>
        </w:rPr>
        <w:t xml:space="preserve">średni wiek pracujących był niższy niż 40 lat. Wszystkie 3 gminy leżą na terenie województwa pomorskiego – najniższy średni wiek pracujących odnotowano w gminie wiejskiej Borzytuchom - 39,4 lat. </w:t>
      </w:r>
    </w:p>
    <w:p w:rsidR="008B064F" w:rsidRPr="008B064F" w:rsidRDefault="008B064F" w:rsidP="008B064F">
      <w:pPr>
        <w:spacing w:before="240" w:after="0"/>
        <w:jc w:val="both"/>
        <w:rPr>
          <w:rFonts w:cs="Times New Roman"/>
          <w:szCs w:val="24"/>
        </w:rPr>
      </w:pPr>
    </w:p>
    <w:sectPr w:rsidR="008B064F" w:rsidRPr="008B064F" w:rsidSect="00730407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701" w:bottom="1701" w:left="1418" w:header="17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68EA" w:rsidRDefault="00F568EA" w:rsidP="000662E2">
      <w:pPr>
        <w:spacing w:after="0" w:line="240" w:lineRule="auto"/>
      </w:pPr>
      <w:r>
        <w:separator/>
      </w:r>
    </w:p>
  </w:endnote>
  <w:endnote w:type="continuationSeparator" w:id="0">
    <w:p w:rsidR="00F568EA" w:rsidRDefault="00F568E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B95AF44-42D0-4A28-8D61-28CB74DABE83}"/>
    <w:embedBold r:id="rId2" w:fontKey="{6FC73BAF-5CDB-46BE-ADFC-011EF425B96B}"/>
    <w:embedItalic r:id="rId3" w:fontKey="{62D92C92-EA11-45A6-8959-85911EFA58BF}"/>
    <w:embedBoldItalic r:id="rId4" w:fontKey="{8E40F8E3-2144-47FE-ADCD-6EE395692AD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95FE88B3-9365-4680-9DA5-E856E940FE51}"/>
    <w:embedBold r:id="rId6" w:fontKey="{1EED9194-D2C1-4C54-B782-F83304237462}"/>
    <w:embedItalic r:id="rId7" w:fontKey="{48902070-F822-4992-BFE8-A160A8C413CD}"/>
    <w:embedBoldItalic r:id="rId8" w:fontKey="{297C9256-03B2-4CDE-A29F-E991F09101D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1986969-70E0-4815-BCE1-479EFA46E4F1}"/>
    <w:embedBold r:id="rId10" w:fontKey="{253AE0EE-50A1-4DC0-B2E8-FBCC44E3D5F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E2A50BDE-DAC7-49BA-B4F2-6DD6B5499725}"/>
    <w:embedItalic r:id="rId12" w:fontKey="{88C9C150-BDE6-4AB5-981A-8A53112EB7B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3A9AF140-2564-4979-90A0-D040B570E2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2156B389-C148-467F-94F8-DD379CAE2E7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6BFD7319-BA1D-461D-A101-BE83AF2002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8B6" w:rsidRDefault="00661F7B" w:rsidP="003B18B6">
    <w:pPr>
      <w:pStyle w:val="Stopka"/>
      <w:jc w:val="center"/>
    </w:pP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39C3C3A1" wp14:editId="2634D36D">
              <wp:simplePos x="0" y="0"/>
              <wp:positionH relativeFrom="column">
                <wp:posOffset>0</wp:posOffset>
              </wp:positionH>
              <wp:positionV relativeFrom="paragraph">
                <wp:posOffset>-516255</wp:posOffset>
              </wp:positionV>
              <wp:extent cx="1070610" cy="266065"/>
              <wp:effectExtent l="0" t="0" r="0" b="635"/>
              <wp:wrapNone/>
              <wp:docPr id="222" name="Grupa 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" cy="266065"/>
                        <a:chOff x="0" y="0"/>
                        <a:chExt cx="1070826" cy="266532"/>
                      </a:xfrm>
                    </wpg:grpSpPr>
                    <pic:pic xmlns:pic="http://schemas.openxmlformats.org/drawingml/2006/picture">
                      <pic:nvPicPr>
                        <pic:cNvPr id="223" name="Obraz 223" descr="Ikonka strony www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072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6281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301F5">
                              <w:rPr>
                                <w:sz w:val="18"/>
                                <w:szCs w:val="18"/>
                              </w:rPr>
                              <w:t>stat.gov.pl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9C3C3A1" id="Grupa 222" o:spid="_x0000_s1026" style="position:absolute;left:0;text-align:left;margin-left:0;margin-top:-40.65pt;width:84.3pt;height:20.95pt;z-index:251686912" coordsize="10708,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23" o:spid="_x0000_s1027" type="#_x0000_t75" alt="Ikonka strony www" style="position:absolute;top:150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">
                <v:imagedata r:id="rId2" o:title="Ikonka strony www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266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301F5">
                        <w:rPr>
                          <w:sz w:val="18"/>
                          <w:szCs w:val="18"/>
                        </w:rPr>
                        <w:t>stat.gov.pl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39FD191" wp14:editId="353780C4">
              <wp:simplePos x="0" y="0"/>
              <wp:positionH relativeFrom="column">
                <wp:posOffset>1256665</wp:posOffset>
              </wp:positionH>
              <wp:positionV relativeFrom="paragraph">
                <wp:posOffset>-521335</wp:posOffset>
              </wp:positionV>
              <wp:extent cx="1417955" cy="268605"/>
              <wp:effectExtent l="0" t="0" r="0" b="0"/>
              <wp:wrapNone/>
              <wp:docPr id="225" name="Grupa 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7955" cy="268605"/>
                        <a:chOff x="0" y="0"/>
                        <a:chExt cx="1418037" cy="268795"/>
                      </a:xfrm>
                    </wpg:grpSpPr>
                    <wps:wsp>
                      <wps:cNvPr id="22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8687" y="0"/>
                          <a:ext cx="114935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52EFD">
                              <w:rPr>
                                <w:sz w:val="18"/>
                                <w:szCs w:val="18"/>
                              </w:rPr>
                              <w:t>@GUS_STAT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27" name="Obraz 227" descr="Ikonka twitter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335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9FD191" id="Grupa 225" o:spid="_x0000_s1029" style="position:absolute;left:0;text-align:left;margin-left:98.95pt;margin-top:-41.05pt;width:111.65pt;height:21.15pt;z-index:251687936" coordsize="14180,2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">
              <v:shape id="_x0000_s1030" type="#_x0000_t202" style="position:absolute;left:2686;width:1149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52EFD">
                        <w:rPr>
                          <w:sz w:val="18"/>
                          <w:szCs w:val="18"/>
                        </w:rPr>
                        <w:t>@GUS_STAT</w:t>
                      </w:r>
                    </w:p>
                  </w:txbxContent>
                </v:textbox>
              </v:shape>
              <v:shape id="Obraz 227" o:spid="_x0000_s1031" type="#_x0000_t75" alt="Ikonka twittera" style="position:absolute;top:173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">
                <v:imagedata r:id="rId4" o:title="Ikonka twittera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D53B7EB" wp14:editId="7FC38E9B">
              <wp:simplePos x="0" y="0"/>
              <wp:positionH relativeFrom="column">
                <wp:posOffset>2726690</wp:posOffset>
              </wp:positionH>
              <wp:positionV relativeFrom="paragraph">
                <wp:posOffset>-517525</wp:posOffset>
              </wp:positionV>
              <wp:extent cx="1860550" cy="261620"/>
              <wp:effectExtent l="0" t="0" r="0" b="5080"/>
              <wp:wrapNone/>
              <wp:docPr id="228" name="Grupa 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60550" cy="261620"/>
                        <a:chOff x="0" y="0"/>
                        <a:chExt cx="1860575" cy="262051"/>
                      </a:xfrm>
                    </wpg:grpSpPr>
                    <wps:wsp>
                      <wps:cNvPr id="2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7623" y="0"/>
                          <a:ext cx="1602952" cy="25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2594F">
                              <w:rPr>
                                <w:sz w:val="18"/>
                                <w:szCs w:val="18"/>
                              </w:rPr>
                              <w:t>@GlownyUrzadStatystyczny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0" name="Obraz 230" descr="Ikonka facebooka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591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D53B7EB" id="Grupa 228" o:spid="_x0000_s1032" style="position:absolute;left:0;text-align:left;margin-left:214.7pt;margin-top:-40.75pt;width:146.5pt;height:20.6pt;z-index:251688960;mso-width-relative:margin" coordsize="18605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">
              <v:shape id="_x0000_s1033" type="#_x0000_t202" style="position:absolute;left:2576;width:1602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2594F">
                        <w:rPr>
                          <w:sz w:val="18"/>
                          <w:szCs w:val="18"/>
                        </w:rPr>
                        <w:t>@GlownyUrzadStatystyczny</w:t>
                      </w:r>
                    </w:p>
                  </w:txbxContent>
                </v:textbox>
              </v:shape>
              <v:shape id="Obraz 230" o:spid="_x0000_s1034" type="#_x0000_t75" alt="Ikonka facebooka" style="position:absolute;top:105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">
                <v:imagedata r:id="rId6" o:title="Ikonka facebooka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0C42C127" wp14:editId="77F8BDEC">
              <wp:simplePos x="0" y="0"/>
              <wp:positionH relativeFrom="column">
                <wp:posOffset>4898390</wp:posOffset>
              </wp:positionH>
              <wp:positionV relativeFrom="paragraph">
                <wp:posOffset>-513080</wp:posOffset>
              </wp:positionV>
              <wp:extent cx="1057275" cy="260985"/>
              <wp:effectExtent l="0" t="0" r="0" b="5715"/>
              <wp:wrapNone/>
              <wp:docPr id="231" name="Grupa 2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7275" cy="260985"/>
                        <a:chOff x="0" y="0"/>
                        <a:chExt cx="1057814" cy="261327"/>
                      </a:xfrm>
                    </wpg:grpSpPr>
                    <pic:pic xmlns:pic="http://schemas.openxmlformats.org/drawingml/2006/picture">
                      <pic:nvPicPr>
                        <pic:cNvPr id="232" name="Obraz 232" descr="Ikonka instagrama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67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3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3269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65B80">
                              <w:rPr>
                                <w:sz w:val="18"/>
                                <w:szCs w:val="18"/>
                              </w:rPr>
                              <w:t>gus_stat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C42C127" id="Grupa 231" o:spid="_x0000_s1035" style="position:absolute;left:0;text-align:left;margin-left:385.7pt;margin-top:-40.4pt;width:83.25pt;height:20.55pt;z-index:251689984;mso-width-relative:margin" coordsize="10578,2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">
              <v:shape id="Obraz 232" o:spid="_x0000_s1036" type="#_x0000_t75" alt="Ikonka instagrama" style="position:absolute;top: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">
                <v:imagedata r:id="rId8" o:title="Ikonka instagrama"/>
              </v:shape>
              <v:shape id="_x0000_s1037" type="#_x0000_t202" style="position:absolute;left:253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65B80">
                        <w:rPr>
                          <w:sz w:val="18"/>
                          <w:szCs w:val="18"/>
                        </w:rPr>
                        <w:t>gus_stat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1C9AEEE3" wp14:editId="7ECB4085">
              <wp:simplePos x="0" y="0"/>
              <wp:positionH relativeFrom="column">
                <wp:posOffset>643890</wp:posOffset>
              </wp:positionH>
              <wp:positionV relativeFrom="page">
                <wp:posOffset>10165715</wp:posOffset>
              </wp:positionV>
              <wp:extent cx="2067560" cy="271145"/>
              <wp:effectExtent l="0" t="0" r="0" b="0"/>
              <wp:wrapNone/>
              <wp:docPr id="234" name="Grupa 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7560" cy="271145"/>
                        <a:chOff x="0" y="0"/>
                        <a:chExt cx="2068002" cy="271338"/>
                      </a:xfrm>
                    </wpg:grpSpPr>
                    <wps:wsp>
                      <wps:cNvPr id="23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4442" y="0"/>
                          <a:ext cx="18135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92CD6">
                              <w:rPr>
                                <w:sz w:val="18"/>
                                <w:szCs w:val="18"/>
                              </w:rPr>
                              <w:t>glownyurzadstatystycznygus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6" name="Obraz 236" descr="Ikonka Youtuba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878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9AEEE3" id="Grupa 234" o:spid="_x0000_s1038" style="position:absolute;left:0;text-align:left;margin-left:50.7pt;margin-top:800.45pt;width:162.8pt;height:21.35pt;z-index:251691008;mso-position-vertical-relative:page" coordsize="20680,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">
              <v:shape id="_x0000_s1039" type="#_x0000_t202" style="position:absolute;left:2544;width:181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92CD6">
                        <w:rPr>
                          <w:sz w:val="18"/>
                          <w:szCs w:val="18"/>
                        </w:rPr>
                        <w:t>glownyurzadstatystycznygus</w:t>
                      </w:r>
                    </w:p>
                  </w:txbxContent>
                </v:textbox>
              </v:shape>
              <v:shape id="Obraz 236" o:spid="_x0000_s1040" type="#_x0000_t75" alt="Ikonka Youtuba" style="position:absolute;top:1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">
                <v:imagedata r:id="rId10" o:title="Ikonka Youtuba"/>
              </v:shape>
              <w10:wrap anchory="page"/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56772826" wp14:editId="344C2122">
              <wp:simplePos x="0" y="0"/>
              <wp:positionH relativeFrom="column">
                <wp:posOffset>3333750</wp:posOffset>
              </wp:positionH>
              <wp:positionV relativeFrom="paragraph">
                <wp:posOffset>-197485</wp:posOffset>
              </wp:positionV>
              <wp:extent cx="1825625" cy="262890"/>
              <wp:effectExtent l="0" t="0" r="0" b="3810"/>
              <wp:wrapNone/>
              <wp:docPr id="237" name="Grupa 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5625" cy="262890"/>
                        <a:chOff x="0" y="0"/>
                        <a:chExt cx="1825625" cy="262890"/>
                      </a:xfrm>
                    </wpg:grpSpPr>
                    <wps:wsp>
                      <wps:cNvPr id="238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43840" y="0"/>
                          <a:ext cx="158178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D77022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9" name="Obraz 239" descr="Ikonka linkedin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772826" id="Grupa 237" o:spid="_x0000_s1041" style="position:absolute;left:0;text-align:left;margin-left:262.5pt;margin-top:-15.55pt;width:143.75pt;height:20.7pt;z-index:251692032" coordsize="18256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">
              <v:shape id="_x0000_s1042" type="#_x0000_t202" style="position:absolute;left:2438;width:15818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D77022">
                        <w:rPr>
                          <w:sz w:val="18"/>
                          <w:szCs w:val="18"/>
                        </w:rPr>
                        <w:t>glownyurzadstatystyczny</w:t>
                      </w:r>
                    </w:p>
                  </w:txbxContent>
                </v:textbox>
              </v:shape>
              <v:shape id="Obraz 239" o:spid="_x0000_s1043" type="#_x0000_t75" alt="Ikonka linkedin" style="position:absolute;top:114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">
                <v:imagedata r:id="rId12" o:title="Ikonka linkedin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16C" w:rsidRDefault="00A1116C">
    <w:pPr>
      <w:pStyle w:val="Stopka"/>
    </w:pP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4C34B1A" wp14:editId="7324EACD">
              <wp:simplePos x="0" y="0"/>
              <wp:positionH relativeFrom="column">
                <wp:posOffset>3333750</wp:posOffset>
              </wp:positionH>
              <wp:positionV relativeFrom="paragraph">
                <wp:posOffset>-191135</wp:posOffset>
              </wp:positionV>
              <wp:extent cx="1825625" cy="262890"/>
              <wp:effectExtent l="0" t="0" r="0" b="3810"/>
              <wp:wrapNone/>
              <wp:docPr id="200" name="Grupa 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5625" cy="262890"/>
                        <a:chOff x="0" y="0"/>
                        <a:chExt cx="1825625" cy="262890"/>
                      </a:xfrm>
                    </wpg:grpSpPr>
                    <wps:wsp>
                      <wps:cNvPr id="201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43840" y="0"/>
                          <a:ext cx="158178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D77022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02" name="Obraz 202" descr="Ikonka linkedi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C34B1A" id="Grupa 200" o:spid="_x0000_s1046" style="position:absolute;margin-left:262.5pt;margin-top:-15.05pt;width:143.75pt;height:20.7pt;z-index:251684864" coordsize="18256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2438;width:15818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D77022">
                        <w:rPr>
                          <w:sz w:val="18"/>
                          <w:szCs w:val="18"/>
                        </w:rPr>
                        <w:t>glownyurzadstatystyczny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2" o:spid="_x0000_s1048" type="#_x0000_t75" alt="Ikonka linkedin" style="position:absolute;top:114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">
                <v:imagedata r:id="rId2" o:title="Ikonka linkedin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6A50A9D0" wp14:editId="338F8DC5">
              <wp:simplePos x="0" y="0"/>
              <wp:positionH relativeFrom="column">
                <wp:posOffset>643890</wp:posOffset>
              </wp:positionH>
              <wp:positionV relativeFrom="page">
                <wp:posOffset>10172065</wp:posOffset>
              </wp:positionV>
              <wp:extent cx="2067560" cy="271145"/>
              <wp:effectExtent l="0" t="0" r="0" b="0"/>
              <wp:wrapNone/>
              <wp:docPr id="197" name="Grupa 1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7560" cy="271145"/>
                        <a:chOff x="0" y="0"/>
                        <a:chExt cx="2068002" cy="271338"/>
                      </a:xfrm>
                    </wpg:grpSpPr>
                    <wps:wsp>
                      <wps:cNvPr id="198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4442" y="0"/>
                          <a:ext cx="18135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92CD6">
                              <w:rPr>
                                <w:sz w:val="18"/>
                                <w:szCs w:val="18"/>
                              </w:rPr>
                              <w:t>glownyurzadstatystycznygus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9" name="Obraz 199" descr="Ikonka Youtub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878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50A9D0" id="Grupa 197" o:spid="_x0000_s1049" style="position:absolute;margin-left:50.7pt;margin-top:800.95pt;width:162.8pt;height:21.35pt;z-index:251683840;mso-position-vertical-relative:page" coordsize="20680,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">
              <v:shape id="_x0000_s1050" type="#_x0000_t202" style="position:absolute;left:2544;width:181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92CD6">
                        <w:rPr>
                          <w:sz w:val="18"/>
                          <w:szCs w:val="18"/>
                        </w:rPr>
                        <w:t>glownyurzadstatystycznygus</w:t>
                      </w:r>
                    </w:p>
                  </w:txbxContent>
                </v:textbox>
              </v:shape>
              <v:shape id="Obraz 199" o:spid="_x0000_s1051" type="#_x0000_t75" alt="Ikonka Youtuba" style="position:absolute;top:1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">
                <v:imagedata r:id="rId4" o:title="Ikonka Youtuba"/>
              </v:shape>
              <w10:wrap anchory="page"/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53E860D" wp14:editId="6AA95F23">
              <wp:simplePos x="0" y="0"/>
              <wp:positionH relativeFrom="column">
                <wp:posOffset>4898390</wp:posOffset>
              </wp:positionH>
              <wp:positionV relativeFrom="paragraph">
                <wp:posOffset>-506730</wp:posOffset>
              </wp:positionV>
              <wp:extent cx="1057275" cy="260985"/>
              <wp:effectExtent l="0" t="0" r="0" b="5715"/>
              <wp:wrapNone/>
              <wp:docPr id="194" name="Grupa 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7275" cy="260985"/>
                        <a:chOff x="0" y="0"/>
                        <a:chExt cx="1057814" cy="261327"/>
                      </a:xfrm>
                    </wpg:grpSpPr>
                    <pic:pic xmlns:pic="http://schemas.openxmlformats.org/drawingml/2006/picture">
                      <pic:nvPicPr>
                        <pic:cNvPr id="195" name="Obraz 195" descr="Ikonka instagrama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67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3269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65B80">
                              <w:rPr>
                                <w:sz w:val="18"/>
                                <w:szCs w:val="18"/>
                              </w:rPr>
                              <w:t>gus_stat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3E860D" id="Grupa 194" o:spid="_x0000_s1052" style="position:absolute;margin-left:385.7pt;margin-top:-39.9pt;width:83.25pt;height:20.55pt;z-index:251682816;mso-width-relative:margin" coordsize="10578,2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">
              <v:shape id="Obraz 195" o:spid="_x0000_s1053" type="#_x0000_t75" alt="Ikonka instagrama" style="position:absolute;top: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">
                <v:imagedata r:id="rId6" o:title="Ikonka instagrama"/>
              </v:shape>
              <v:shape id="_x0000_s1054" type="#_x0000_t202" style="position:absolute;left:253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65B80">
                        <w:rPr>
                          <w:sz w:val="18"/>
                          <w:szCs w:val="18"/>
                        </w:rPr>
                        <w:t>gus_stat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7EB3A750" wp14:editId="4D26B3F4">
              <wp:simplePos x="0" y="0"/>
              <wp:positionH relativeFrom="column">
                <wp:posOffset>2726690</wp:posOffset>
              </wp:positionH>
              <wp:positionV relativeFrom="paragraph">
                <wp:posOffset>-511175</wp:posOffset>
              </wp:positionV>
              <wp:extent cx="1860550" cy="261620"/>
              <wp:effectExtent l="0" t="0" r="0" b="5080"/>
              <wp:wrapNone/>
              <wp:docPr id="63" name="Grupa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60550" cy="261620"/>
                        <a:chOff x="0" y="0"/>
                        <a:chExt cx="1860575" cy="262051"/>
                      </a:xfrm>
                    </wpg:grpSpPr>
                    <wps:wsp>
                      <wps:cNvPr id="192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7623" y="0"/>
                          <a:ext cx="1602952" cy="25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2594F">
                              <w:rPr>
                                <w:sz w:val="18"/>
                                <w:szCs w:val="18"/>
                              </w:rPr>
                              <w:t>@GlownyUrzadStatystyczny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3" name="Obraz 193" descr="Ikonka facebooka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591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EB3A750" id="Grupa 63" o:spid="_x0000_s1055" style="position:absolute;margin-left:214.7pt;margin-top:-40.25pt;width:146.5pt;height:20.6pt;z-index:251681792;mso-width-relative:margin" coordsize="18605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">
              <v:shape id="_x0000_s1056" type="#_x0000_t202" style="position:absolute;left:2576;width:1602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2594F">
                        <w:rPr>
                          <w:sz w:val="18"/>
                          <w:szCs w:val="18"/>
                        </w:rPr>
                        <w:t>@GlownyUrzadStatystyczny</w:t>
                      </w:r>
                    </w:p>
                  </w:txbxContent>
                </v:textbox>
              </v:shape>
              <v:shape id="Obraz 193" o:spid="_x0000_s1057" type="#_x0000_t75" alt="Ikonka facebooka" style="position:absolute;top:105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">
                <v:imagedata r:id="rId8" o:title="Ikonka facebooka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0D27646" wp14:editId="05104515">
              <wp:simplePos x="0" y="0"/>
              <wp:positionH relativeFrom="column">
                <wp:posOffset>1256665</wp:posOffset>
              </wp:positionH>
              <wp:positionV relativeFrom="paragraph">
                <wp:posOffset>-514985</wp:posOffset>
              </wp:positionV>
              <wp:extent cx="1417955" cy="268605"/>
              <wp:effectExtent l="0" t="0" r="0" b="0"/>
              <wp:wrapNone/>
              <wp:docPr id="60" name="Grupa 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7955" cy="267053"/>
                        <a:chOff x="0" y="0"/>
                        <a:chExt cx="1418037" cy="267242"/>
                      </a:xfrm>
                    </wpg:grpSpPr>
                    <wps:wsp>
                      <wps:cNvPr id="61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8687" y="0"/>
                          <a:ext cx="114935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52EFD">
                              <w:rPr>
                                <w:sz w:val="18"/>
                                <w:szCs w:val="18"/>
                              </w:rPr>
                              <w:t>@GUS_STAT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2" name="Obraz 62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887"/>
                          <a:ext cx="251460" cy="248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D27646" id="Grupa 60" o:spid="_x0000_s1058" style="position:absolute;margin-left:98.95pt;margin-top:-40.55pt;width:111.65pt;height:21.15pt;z-index:251680768" coordsize="14180,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">
              <v:shape id="_x0000_s1059" type="#_x0000_t202" style="position:absolute;left:2686;width:1149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52EFD">
                        <w:rPr>
                          <w:sz w:val="18"/>
                          <w:szCs w:val="18"/>
                        </w:rPr>
                        <w:t>@GUS_STAT</w:t>
                      </w:r>
                    </w:p>
                  </w:txbxContent>
                </v:textbox>
              </v:shape>
              <v:shape id="Obraz 62" o:spid="_x0000_s1060" type="#_x0000_t75" style="position:absolute;top:188;width:2514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">
                <v:imagedata r:id="rId10" o:title="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C36EE73" wp14:editId="426697FB">
              <wp:simplePos x="0" y="0"/>
              <wp:positionH relativeFrom="column">
                <wp:posOffset>0</wp:posOffset>
              </wp:positionH>
              <wp:positionV relativeFrom="paragraph">
                <wp:posOffset>-509905</wp:posOffset>
              </wp:positionV>
              <wp:extent cx="1070610" cy="266065"/>
              <wp:effectExtent l="0" t="0" r="0" b="635"/>
              <wp:wrapNone/>
              <wp:docPr id="57" name="Grupa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" cy="266065"/>
                        <a:chOff x="0" y="0"/>
                        <a:chExt cx="1070826" cy="266532"/>
                      </a:xfrm>
                    </wpg:grpSpPr>
                    <pic:pic xmlns:pic="http://schemas.openxmlformats.org/drawingml/2006/picture">
                      <pic:nvPicPr>
                        <pic:cNvPr id="58" name="Obraz 58" descr="Ikonka strony www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072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6281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301F5">
                              <w:rPr>
                                <w:sz w:val="18"/>
                                <w:szCs w:val="18"/>
                              </w:rPr>
                              <w:t>stat.gov.pl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36EE73" id="Grupa 57" o:spid="_x0000_s1061" style="position:absolute;margin-left:0;margin-top:-40.15pt;width:84.3pt;height:20.95pt;z-index:251679744" coordsize="10708,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">
              <v:shape id="Obraz 58" o:spid="_x0000_s1062" type="#_x0000_t75" alt="Ikonka strony www" style="position:absolute;top:150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">
                <v:imagedata r:id="rId12" o:title="Ikonka strony www"/>
              </v:shape>
              <v:shape id="_x0000_s1063" type="#_x0000_t202" style="position:absolute;left:266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301F5">
                        <w:rPr>
                          <w:sz w:val="18"/>
                          <w:szCs w:val="18"/>
                        </w:rPr>
                        <w:t>stat.gov.pl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68EA" w:rsidRDefault="00F568EA" w:rsidP="000662E2">
      <w:pPr>
        <w:spacing w:after="0" w:line="240" w:lineRule="auto"/>
      </w:pPr>
      <w:r>
        <w:separator/>
      </w:r>
    </w:p>
  </w:footnote>
  <w:footnote w:type="continuationSeparator" w:id="0">
    <w:p w:rsidR="00F568EA" w:rsidRDefault="00F568E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0407" w:rsidRDefault="00730407">
    <w:pPr>
      <w:pStyle w:val="Nagwek"/>
    </w:pPr>
    <w:r w:rsidRPr="0073040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79FDB55" wp14:editId="7AAE3EBE">
              <wp:simplePos x="0" y="0"/>
              <wp:positionH relativeFrom="page">
                <wp:posOffset>5217160</wp:posOffset>
              </wp:positionH>
              <wp:positionV relativeFrom="page">
                <wp:posOffset>363220</wp:posOffset>
              </wp:positionV>
              <wp:extent cx="2341880" cy="395605"/>
              <wp:effectExtent l="0" t="0" r="1270" b="4445"/>
              <wp:wrapNone/>
              <wp:docPr id="54" name="Schemat blokowy: opóźnienie 6" descr="Napis &quot;Informacja sygnalna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>
                        <a:off x="0" y="0"/>
                        <a:ext cx="2341880" cy="3956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30407" w:rsidRPr="0024680C" w:rsidRDefault="00730407" w:rsidP="00730407">
                          <w:pPr>
                            <w:spacing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  <w:sz w:val="28"/>
                              <w:szCs w:val="28"/>
                            </w:rPr>
                          </w:pPr>
                          <w:r w:rsidRPr="0024680C">
                            <w:rPr>
                              <w:rFonts w:ascii="Fira Sans SemiBold" w:hAnsi="Fira Sans SemiBold"/>
                              <w:sz w:val="28"/>
                              <w:szCs w:val="28"/>
                            </w:rPr>
                            <w:t xml:space="preserve">INFORMACJA PRASOWA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9FDB55" id="Schemat blokowy: opóźnienie 6" o:spid="_x0000_s1044" alt="Napis &quot;Informacja sygnalna&quot;" style="position:absolute;margin-left:410.8pt;margin-top:28.6pt;width:184.4pt;height:31.1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2138655,0;2341880,197803;2138655,395605;0,395605;0,0" o:connectangles="0,0,0,0,0,0" textboxrect="0,0,3527018,612140"/>
              <o:lock v:ext="edit" aspectratio="t"/>
              <v:textbox>
                <w:txbxContent>
                  <w:p w:rsidR="00730407" w:rsidRPr="0024680C" w:rsidRDefault="00730407" w:rsidP="00730407">
                    <w:pPr>
                      <w:spacing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  <w:sz w:val="28"/>
                        <w:szCs w:val="28"/>
                      </w:rPr>
                    </w:pPr>
                    <w:r w:rsidRPr="0024680C">
                      <w:rPr>
                        <w:rFonts w:ascii="Fira Sans SemiBold" w:hAnsi="Fira Sans SemiBold"/>
                        <w:sz w:val="28"/>
                        <w:szCs w:val="28"/>
                      </w:rPr>
                      <w:t xml:space="preserve">INFORMACJA PRASOWA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30407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09A9EA53" wp14:editId="568F29D3">
          <wp:simplePos x="0" y="0"/>
          <wp:positionH relativeFrom="margin">
            <wp:posOffset>0</wp:posOffset>
          </wp:positionH>
          <wp:positionV relativeFrom="page">
            <wp:posOffset>354965</wp:posOffset>
          </wp:positionV>
          <wp:extent cx="1125855" cy="431800"/>
          <wp:effectExtent l="0" t="0" r="0" b="6350"/>
          <wp:wrapNone/>
          <wp:docPr id="56" name="Obraz 5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73040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D445BEB" wp14:editId="52871F29">
              <wp:simplePos x="0" y="0"/>
              <wp:positionH relativeFrom="rightMargin">
                <wp:posOffset>0</wp:posOffset>
              </wp:positionH>
              <wp:positionV relativeFrom="paragraph">
                <wp:posOffset>946150</wp:posOffset>
              </wp:positionV>
              <wp:extent cx="1060450" cy="336550"/>
              <wp:effectExtent l="0" t="0" r="0" b="6350"/>
              <wp:wrapNone/>
              <wp:docPr id="55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0407" w:rsidRPr="00730407" w:rsidRDefault="00EE7F4A" w:rsidP="00730407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30</w:t>
                          </w:r>
                          <w:r w:rsidR="00774C03">
                            <w:rPr>
                              <w:b/>
                              <w:sz w:val="20"/>
                              <w:szCs w:val="20"/>
                            </w:rPr>
                            <w:t>.10</w:t>
                          </w:r>
                          <w:r w:rsidR="00730407" w:rsidRPr="00730407">
                            <w:rPr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774C03">
                            <w:rPr>
                              <w:b/>
                              <w:sz w:val="20"/>
                              <w:szCs w:val="20"/>
                            </w:rPr>
                            <w:t>2025</w:t>
                          </w:r>
                          <w:r w:rsidR="00730407" w:rsidRPr="00730407">
                            <w:rPr>
                              <w:b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445BE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45" type="#_x0000_t202" alt="Data publikacji informacji sygnalnej" style="position:absolute;margin-left:0;margin-top:74.5pt;width:83.5pt;height:26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" filled="f" stroked="f">
              <v:textbox>
                <w:txbxContent>
                  <w:p w:rsidR="00730407" w:rsidRPr="00730407" w:rsidRDefault="00EE7F4A" w:rsidP="00730407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30</w:t>
                    </w:r>
                    <w:r w:rsidR="00774C03">
                      <w:rPr>
                        <w:b/>
                        <w:sz w:val="20"/>
                        <w:szCs w:val="20"/>
                      </w:rPr>
                      <w:t>.10</w:t>
                    </w:r>
                    <w:r w:rsidR="00730407" w:rsidRPr="00730407">
                      <w:rPr>
                        <w:b/>
                        <w:sz w:val="20"/>
                        <w:szCs w:val="20"/>
                      </w:rPr>
                      <w:t>.</w:t>
                    </w:r>
                    <w:r w:rsidR="00774C03">
                      <w:rPr>
                        <w:b/>
                        <w:sz w:val="20"/>
                        <w:szCs w:val="20"/>
                      </w:rPr>
                      <w:t>2025</w:t>
                    </w:r>
                    <w:r w:rsidR="00730407" w:rsidRPr="00730407">
                      <w:rPr>
                        <w:b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035" type="#_x0000_t75" style="width:123.6pt;height:124.8pt;visibility:visible;mso-wrap-style:square" o:bullet="t">
        <v:imagedata r:id="rId2" o:title=""/>
      </v:shape>
    </w:pict>
  </w:numPicBullet>
  <w:numPicBullet w:numPicBulletId="2">
    <w:pict>
      <v:shape id="_x0000_i1036" type="#_x0000_t75" style="width:20.4pt;height:24pt;visibility:visible;mso-wrap-style:square" o:bullet="t">
        <v:imagedata r:id="rId3" o:title=""/>
      </v:shape>
    </w:pict>
  </w:numPicBullet>
  <w:numPicBullet w:numPicBulletId="3">
    <w:pict>
      <v:shape id="_x0000_i1037" type="#_x0000_t75" style="width:20.4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18A3FC3"/>
    <w:multiLevelType w:val="hybridMultilevel"/>
    <w:tmpl w:val="960241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E460C52"/>
    <w:multiLevelType w:val="hybridMultilevel"/>
    <w:tmpl w:val="F8F8E950"/>
    <w:lvl w:ilvl="0" w:tplc="CAD4B2C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TrueTypeFonts/>
  <w:proofState w:spelling="clean"/>
  <w:attachedTemplate r:id="rId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01C"/>
    <w:rsid w:val="00001C5B"/>
    <w:rsid w:val="00003437"/>
    <w:rsid w:val="0000709F"/>
    <w:rsid w:val="000108B8"/>
    <w:rsid w:val="000152F5"/>
    <w:rsid w:val="0002292F"/>
    <w:rsid w:val="00034F0B"/>
    <w:rsid w:val="0004582E"/>
    <w:rsid w:val="000470AA"/>
    <w:rsid w:val="00054397"/>
    <w:rsid w:val="00057CA1"/>
    <w:rsid w:val="00063950"/>
    <w:rsid w:val="000647A9"/>
    <w:rsid w:val="000662E2"/>
    <w:rsid w:val="00066883"/>
    <w:rsid w:val="00071B39"/>
    <w:rsid w:val="00074DD8"/>
    <w:rsid w:val="00075759"/>
    <w:rsid w:val="00075BD4"/>
    <w:rsid w:val="000806F7"/>
    <w:rsid w:val="00092CD6"/>
    <w:rsid w:val="00097840"/>
    <w:rsid w:val="000A1B8F"/>
    <w:rsid w:val="000B0727"/>
    <w:rsid w:val="000B6091"/>
    <w:rsid w:val="000C135D"/>
    <w:rsid w:val="000D1D43"/>
    <w:rsid w:val="000D225C"/>
    <w:rsid w:val="000D2A5C"/>
    <w:rsid w:val="000D2CE2"/>
    <w:rsid w:val="000D39F0"/>
    <w:rsid w:val="000E0918"/>
    <w:rsid w:val="000E79A9"/>
    <w:rsid w:val="000F306F"/>
    <w:rsid w:val="001011C3"/>
    <w:rsid w:val="00106DA3"/>
    <w:rsid w:val="00110214"/>
    <w:rsid w:val="00110D87"/>
    <w:rsid w:val="00112399"/>
    <w:rsid w:val="00114DB9"/>
    <w:rsid w:val="00116087"/>
    <w:rsid w:val="00117711"/>
    <w:rsid w:val="0012594F"/>
    <w:rsid w:val="00130296"/>
    <w:rsid w:val="00133E7B"/>
    <w:rsid w:val="00134145"/>
    <w:rsid w:val="00136736"/>
    <w:rsid w:val="00136740"/>
    <w:rsid w:val="00136D67"/>
    <w:rsid w:val="001423B6"/>
    <w:rsid w:val="001448A7"/>
    <w:rsid w:val="0014617B"/>
    <w:rsid w:val="00146621"/>
    <w:rsid w:val="001617E3"/>
    <w:rsid w:val="00162325"/>
    <w:rsid w:val="00171A2E"/>
    <w:rsid w:val="001741CA"/>
    <w:rsid w:val="001951DA"/>
    <w:rsid w:val="00197E1D"/>
    <w:rsid w:val="001B053D"/>
    <w:rsid w:val="001C3269"/>
    <w:rsid w:val="001C401C"/>
    <w:rsid w:val="001D19B6"/>
    <w:rsid w:val="001D1DB4"/>
    <w:rsid w:val="001D23F1"/>
    <w:rsid w:val="001D25F9"/>
    <w:rsid w:val="001D61ED"/>
    <w:rsid w:val="001E1CC3"/>
    <w:rsid w:val="001E5B2D"/>
    <w:rsid w:val="0020156C"/>
    <w:rsid w:val="00216634"/>
    <w:rsid w:val="00242D31"/>
    <w:rsid w:val="0024680C"/>
    <w:rsid w:val="00252EFD"/>
    <w:rsid w:val="00253AB6"/>
    <w:rsid w:val="0025481E"/>
    <w:rsid w:val="002574F9"/>
    <w:rsid w:val="00262B61"/>
    <w:rsid w:val="00262CC6"/>
    <w:rsid w:val="00263E08"/>
    <w:rsid w:val="002655B9"/>
    <w:rsid w:val="00265B80"/>
    <w:rsid w:val="00271669"/>
    <w:rsid w:val="002762FD"/>
    <w:rsid w:val="00276811"/>
    <w:rsid w:val="00282699"/>
    <w:rsid w:val="002926DF"/>
    <w:rsid w:val="00296697"/>
    <w:rsid w:val="002B0472"/>
    <w:rsid w:val="002B6B12"/>
    <w:rsid w:val="002C21F0"/>
    <w:rsid w:val="002D01DF"/>
    <w:rsid w:val="002E2EDE"/>
    <w:rsid w:val="002E3EB3"/>
    <w:rsid w:val="002E59F4"/>
    <w:rsid w:val="002E6140"/>
    <w:rsid w:val="002E6985"/>
    <w:rsid w:val="002E71B6"/>
    <w:rsid w:val="002F35F6"/>
    <w:rsid w:val="002F55D4"/>
    <w:rsid w:val="002F77C8"/>
    <w:rsid w:val="002F7CBF"/>
    <w:rsid w:val="00304F22"/>
    <w:rsid w:val="003058E7"/>
    <w:rsid w:val="00306C7C"/>
    <w:rsid w:val="00313F5C"/>
    <w:rsid w:val="00314F86"/>
    <w:rsid w:val="00317F4D"/>
    <w:rsid w:val="00322EDD"/>
    <w:rsid w:val="003309FA"/>
    <w:rsid w:val="00331135"/>
    <w:rsid w:val="00332320"/>
    <w:rsid w:val="003362AE"/>
    <w:rsid w:val="00340F5D"/>
    <w:rsid w:val="00343C52"/>
    <w:rsid w:val="00347D72"/>
    <w:rsid w:val="003530BD"/>
    <w:rsid w:val="00353F45"/>
    <w:rsid w:val="00357611"/>
    <w:rsid w:val="0036432A"/>
    <w:rsid w:val="00364AF9"/>
    <w:rsid w:val="00367237"/>
    <w:rsid w:val="0037077F"/>
    <w:rsid w:val="00371E48"/>
    <w:rsid w:val="00372411"/>
    <w:rsid w:val="00373882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3D0"/>
    <w:rsid w:val="003C6C8D"/>
    <w:rsid w:val="003D2656"/>
    <w:rsid w:val="003D4F95"/>
    <w:rsid w:val="003D5F42"/>
    <w:rsid w:val="003D60A9"/>
    <w:rsid w:val="003E1FCA"/>
    <w:rsid w:val="003E4367"/>
    <w:rsid w:val="003F0BD9"/>
    <w:rsid w:val="003F4C97"/>
    <w:rsid w:val="003F666D"/>
    <w:rsid w:val="003F7FE6"/>
    <w:rsid w:val="00400193"/>
    <w:rsid w:val="004109F1"/>
    <w:rsid w:val="00416EAF"/>
    <w:rsid w:val="00420943"/>
    <w:rsid w:val="004212E7"/>
    <w:rsid w:val="00423C88"/>
    <w:rsid w:val="0042446D"/>
    <w:rsid w:val="00424774"/>
    <w:rsid w:val="00426AF8"/>
    <w:rsid w:val="00427BF8"/>
    <w:rsid w:val="00431C02"/>
    <w:rsid w:val="00437395"/>
    <w:rsid w:val="00443E60"/>
    <w:rsid w:val="00445047"/>
    <w:rsid w:val="00446749"/>
    <w:rsid w:val="00453EB7"/>
    <w:rsid w:val="004559D7"/>
    <w:rsid w:val="00463E39"/>
    <w:rsid w:val="004657FC"/>
    <w:rsid w:val="004733F6"/>
    <w:rsid w:val="00474E69"/>
    <w:rsid w:val="0048085F"/>
    <w:rsid w:val="00483E9F"/>
    <w:rsid w:val="00485A2C"/>
    <w:rsid w:val="0049621B"/>
    <w:rsid w:val="004A1D19"/>
    <w:rsid w:val="004A57E0"/>
    <w:rsid w:val="004B4292"/>
    <w:rsid w:val="004C1895"/>
    <w:rsid w:val="004C6D40"/>
    <w:rsid w:val="004C78AF"/>
    <w:rsid w:val="004D197D"/>
    <w:rsid w:val="004D38E7"/>
    <w:rsid w:val="004E6AA8"/>
    <w:rsid w:val="004F0C3C"/>
    <w:rsid w:val="004F2280"/>
    <w:rsid w:val="004F23BB"/>
    <w:rsid w:val="004F63FC"/>
    <w:rsid w:val="00505A92"/>
    <w:rsid w:val="005160F3"/>
    <w:rsid w:val="005203F1"/>
    <w:rsid w:val="00521BC3"/>
    <w:rsid w:val="00531873"/>
    <w:rsid w:val="00533632"/>
    <w:rsid w:val="00534013"/>
    <w:rsid w:val="00540C5C"/>
    <w:rsid w:val="00541E6E"/>
    <w:rsid w:val="0054251F"/>
    <w:rsid w:val="00542909"/>
    <w:rsid w:val="00543157"/>
    <w:rsid w:val="005520D8"/>
    <w:rsid w:val="00553507"/>
    <w:rsid w:val="00555BE4"/>
    <w:rsid w:val="00555CFB"/>
    <w:rsid w:val="00556ADB"/>
    <w:rsid w:val="00556CF1"/>
    <w:rsid w:val="005762A7"/>
    <w:rsid w:val="0058490B"/>
    <w:rsid w:val="005860A9"/>
    <w:rsid w:val="00587CEE"/>
    <w:rsid w:val="005916D7"/>
    <w:rsid w:val="0059427F"/>
    <w:rsid w:val="005947FE"/>
    <w:rsid w:val="005A698C"/>
    <w:rsid w:val="005C0CAC"/>
    <w:rsid w:val="005D062E"/>
    <w:rsid w:val="005D2F6B"/>
    <w:rsid w:val="005D334E"/>
    <w:rsid w:val="005E0799"/>
    <w:rsid w:val="005E0A03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2490C"/>
    <w:rsid w:val="00633014"/>
    <w:rsid w:val="0063437B"/>
    <w:rsid w:val="0063660D"/>
    <w:rsid w:val="0064017E"/>
    <w:rsid w:val="00654BB6"/>
    <w:rsid w:val="00661F7B"/>
    <w:rsid w:val="006673CA"/>
    <w:rsid w:val="00673C26"/>
    <w:rsid w:val="00674DAB"/>
    <w:rsid w:val="00674DE5"/>
    <w:rsid w:val="00677ACA"/>
    <w:rsid w:val="006812AF"/>
    <w:rsid w:val="0068327D"/>
    <w:rsid w:val="00691534"/>
    <w:rsid w:val="00693880"/>
    <w:rsid w:val="00694AF0"/>
    <w:rsid w:val="006A4686"/>
    <w:rsid w:val="006B0134"/>
    <w:rsid w:val="006B0E9E"/>
    <w:rsid w:val="006B127B"/>
    <w:rsid w:val="006B486D"/>
    <w:rsid w:val="006B5AE4"/>
    <w:rsid w:val="006C2A32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10E54"/>
    <w:rsid w:val="007127A5"/>
    <w:rsid w:val="007211B1"/>
    <w:rsid w:val="007277DA"/>
    <w:rsid w:val="00730407"/>
    <w:rsid w:val="00731D27"/>
    <w:rsid w:val="007357EB"/>
    <w:rsid w:val="007403F1"/>
    <w:rsid w:val="0074561E"/>
    <w:rsid w:val="00746187"/>
    <w:rsid w:val="00747915"/>
    <w:rsid w:val="0076254F"/>
    <w:rsid w:val="00766DDC"/>
    <w:rsid w:val="00774C03"/>
    <w:rsid w:val="007801F5"/>
    <w:rsid w:val="00783CA4"/>
    <w:rsid w:val="007842FB"/>
    <w:rsid w:val="00786124"/>
    <w:rsid w:val="007950B3"/>
    <w:rsid w:val="0079514B"/>
    <w:rsid w:val="00795252"/>
    <w:rsid w:val="00795C19"/>
    <w:rsid w:val="007A2DC1"/>
    <w:rsid w:val="007D0869"/>
    <w:rsid w:val="007D14C4"/>
    <w:rsid w:val="007D3187"/>
    <w:rsid w:val="007D3319"/>
    <w:rsid w:val="007D335D"/>
    <w:rsid w:val="007D4FB5"/>
    <w:rsid w:val="007D605C"/>
    <w:rsid w:val="007E1ADC"/>
    <w:rsid w:val="007E3314"/>
    <w:rsid w:val="007E3514"/>
    <w:rsid w:val="007E4B03"/>
    <w:rsid w:val="007F1BD7"/>
    <w:rsid w:val="007F324B"/>
    <w:rsid w:val="0080553C"/>
    <w:rsid w:val="00805B46"/>
    <w:rsid w:val="00805DB4"/>
    <w:rsid w:val="00807772"/>
    <w:rsid w:val="00823593"/>
    <w:rsid w:val="00825DC2"/>
    <w:rsid w:val="00830344"/>
    <w:rsid w:val="00834AD3"/>
    <w:rsid w:val="00843795"/>
    <w:rsid w:val="00847F0F"/>
    <w:rsid w:val="00852448"/>
    <w:rsid w:val="00864AB4"/>
    <w:rsid w:val="00864BB4"/>
    <w:rsid w:val="00875DDB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064F"/>
    <w:rsid w:val="008B12D2"/>
    <w:rsid w:val="008C0C29"/>
    <w:rsid w:val="008C1702"/>
    <w:rsid w:val="008D02DA"/>
    <w:rsid w:val="008D76BC"/>
    <w:rsid w:val="008E68C4"/>
    <w:rsid w:val="008E7DBA"/>
    <w:rsid w:val="008F0829"/>
    <w:rsid w:val="008F3638"/>
    <w:rsid w:val="008F4441"/>
    <w:rsid w:val="008F6AED"/>
    <w:rsid w:val="008F6B20"/>
    <w:rsid w:val="008F6F31"/>
    <w:rsid w:val="008F74DF"/>
    <w:rsid w:val="00902274"/>
    <w:rsid w:val="00904706"/>
    <w:rsid w:val="009127BA"/>
    <w:rsid w:val="00916245"/>
    <w:rsid w:val="009174A9"/>
    <w:rsid w:val="00920AAE"/>
    <w:rsid w:val="009227A6"/>
    <w:rsid w:val="00926246"/>
    <w:rsid w:val="00933EC1"/>
    <w:rsid w:val="00941EF7"/>
    <w:rsid w:val="009446AD"/>
    <w:rsid w:val="009530DB"/>
    <w:rsid w:val="00953676"/>
    <w:rsid w:val="00956F30"/>
    <w:rsid w:val="009664F7"/>
    <w:rsid w:val="00966C9A"/>
    <w:rsid w:val="00967527"/>
    <w:rsid w:val="009705EE"/>
    <w:rsid w:val="00976231"/>
    <w:rsid w:val="00977927"/>
    <w:rsid w:val="0098135C"/>
    <w:rsid w:val="0098156A"/>
    <w:rsid w:val="009872CC"/>
    <w:rsid w:val="0099021C"/>
    <w:rsid w:val="00991BAC"/>
    <w:rsid w:val="009A5E34"/>
    <w:rsid w:val="009A6EA0"/>
    <w:rsid w:val="009B2A4A"/>
    <w:rsid w:val="009C1335"/>
    <w:rsid w:val="009C1AB2"/>
    <w:rsid w:val="009C2F27"/>
    <w:rsid w:val="009C323D"/>
    <w:rsid w:val="009C33D8"/>
    <w:rsid w:val="009C7251"/>
    <w:rsid w:val="009D0892"/>
    <w:rsid w:val="009E2E91"/>
    <w:rsid w:val="009F0010"/>
    <w:rsid w:val="00A01B40"/>
    <w:rsid w:val="00A1116C"/>
    <w:rsid w:val="00A139F5"/>
    <w:rsid w:val="00A213DD"/>
    <w:rsid w:val="00A32E16"/>
    <w:rsid w:val="00A365F4"/>
    <w:rsid w:val="00A460CD"/>
    <w:rsid w:val="00A47D80"/>
    <w:rsid w:val="00A53132"/>
    <w:rsid w:val="00A563F2"/>
    <w:rsid w:val="00A566E8"/>
    <w:rsid w:val="00A61BBA"/>
    <w:rsid w:val="00A66347"/>
    <w:rsid w:val="00A810F9"/>
    <w:rsid w:val="00A8266E"/>
    <w:rsid w:val="00A82D31"/>
    <w:rsid w:val="00A85E7E"/>
    <w:rsid w:val="00A86ECC"/>
    <w:rsid w:val="00A86FCC"/>
    <w:rsid w:val="00A90A6D"/>
    <w:rsid w:val="00A90AFA"/>
    <w:rsid w:val="00A92B87"/>
    <w:rsid w:val="00A971E5"/>
    <w:rsid w:val="00AA2A98"/>
    <w:rsid w:val="00AA710D"/>
    <w:rsid w:val="00AB1F20"/>
    <w:rsid w:val="00AB64F3"/>
    <w:rsid w:val="00AB6D25"/>
    <w:rsid w:val="00AD0E56"/>
    <w:rsid w:val="00AE229B"/>
    <w:rsid w:val="00AE2D4B"/>
    <w:rsid w:val="00AE4F99"/>
    <w:rsid w:val="00AE6DED"/>
    <w:rsid w:val="00B04266"/>
    <w:rsid w:val="00B1023A"/>
    <w:rsid w:val="00B11B69"/>
    <w:rsid w:val="00B14952"/>
    <w:rsid w:val="00B16871"/>
    <w:rsid w:val="00B21CCF"/>
    <w:rsid w:val="00B25B45"/>
    <w:rsid w:val="00B300AF"/>
    <w:rsid w:val="00B31E5A"/>
    <w:rsid w:val="00B42F37"/>
    <w:rsid w:val="00B47359"/>
    <w:rsid w:val="00B63674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A35B3"/>
    <w:rsid w:val="00BB4F09"/>
    <w:rsid w:val="00BB54B5"/>
    <w:rsid w:val="00BD4E33"/>
    <w:rsid w:val="00BE3012"/>
    <w:rsid w:val="00C030DE"/>
    <w:rsid w:val="00C051A8"/>
    <w:rsid w:val="00C22105"/>
    <w:rsid w:val="00C22FA0"/>
    <w:rsid w:val="00C244B6"/>
    <w:rsid w:val="00C27BF1"/>
    <w:rsid w:val="00C310E6"/>
    <w:rsid w:val="00C363E7"/>
    <w:rsid w:val="00C3702F"/>
    <w:rsid w:val="00C4500A"/>
    <w:rsid w:val="00C52223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5CC1"/>
    <w:rsid w:val="00C969BB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6A09"/>
    <w:rsid w:val="00CF0EAA"/>
    <w:rsid w:val="00CF18EE"/>
    <w:rsid w:val="00CF30BD"/>
    <w:rsid w:val="00CF3AC0"/>
    <w:rsid w:val="00CF4099"/>
    <w:rsid w:val="00D004DB"/>
    <w:rsid w:val="00D00796"/>
    <w:rsid w:val="00D15080"/>
    <w:rsid w:val="00D261A2"/>
    <w:rsid w:val="00D26CFC"/>
    <w:rsid w:val="00D51E97"/>
    <w:rsid w:val="00D55A2C"/>
    <w:rsid w:val="00D57B49"/>
    <w:rsid w:val="00D616D2"/>
    <w:rsid w:val="00D63B5F"/>
    <w:rsid w:val="00D70EF7"/>
    <w:rsid w:val="00D77022"/>
    <w:rsid w:val="00D8397C"/>
    <w:rsid w:val="00D91CD5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1405"/>
    <w:rsid w:val="00DD6DDF"/>
    <w:rsid w:val="00DE1488"/>
    <w:rsid w:val="00DE2400"/>
    <w:rsid w:val="00DE58F1"/>
    <w:rsid w:val="00DE6B58"/>
    <w:rsid w:val="00DF5E32"/>
    <w:rsid w:val="00DF6746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752C"/>
    <w:rsid w:val="00E27B6C"/>
    <w:rsid w:val="00E32061"/>
    <w:rsid w:val="00E33F48"/>
    <w:rsid w:val="00E42FF9"/>
    <w:rsid w:val="00E44790"/>
    <w:rsid w:val="00E470D2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00B8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E7F4A"/>
    <w:rsid w:val="00F0166F"/>
    <w:rsid w:val="00F037A4"/>
    <w:rsid w:val="00F03D62"/>
    <w:rsid w:val="00F049AB"/>
    <w:rsid w:val="00F142DB"/>
    <w:rsid w:val="00F27C8F"/>
    <w:rsid w:val="00F301F5"/>
    <w:rsid w:val="00F3055B"/>
    <w:rsid w:val="00F32749"/>
    <w:rsid w:val="00F33C80"/>
    <w:rsid w:val="00F37172"/>
    <w:rsid w:val="00F37727"/>
    <w:rsid w:val="00F4477E"/>
    <w:rsid w:val="00F46269"/>
    <w:rsid w:val="00F568EA"/>
    <w:rsid w:val="00F60BA8"/>
    <w:rsid w:val="00F633DF"/>
    <w:rsid w:val="00F65A5A"/>
    <w:rsid w:val="00F67D8F"/>
    <w:rsid w:val="00F802BE"/>
    <w:rsid w:val="00F80E93"/>
    <w:rsid w:val="00F86024"/>
    <w:rsid w:val="00F8611A"/>
    <w:rsid w:val="00F92DE9"/>
    <w:rsid w:val="00FA3E6A"/>
    <w:rsid w:val="00FA5128"/>
    <w:rsid w:val="00FB42D4"/>
    <w:rsid w:val="00FB5906"/>
    <w:rsid w:val="00FB7150"/>
    <w:rsid w:val="00FB762F"/>
    <w:rsid w:val="00FC2AED"/>
    <w:rsid w:val="00FD08AE"/>
    <w:rsid w:val="00FD5EA7"/>
    <w:rsid w:val="00FD6536"/>
    <w:rsid w:val="00FE29F0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DB8C9"/>
  <w15:chartTrackingRefBased/>
  <w15:docId w15:val="{FD2FCC8C-02D2-490A-8A11-3D0E5FCEE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16245"/>
    <w:pPr>
      <w:spacing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916245"/>
    <w:pPr>
      <w:suppressAutoHyphens/>
      <w:spacing w:after="600"/>
    </w:pPr>
    <w:rPr>
      <w:color w:val="001D77"/>
      <w:shd w:val="clear" w:color="auto" w:fill="FFFFFF"/>
      <w:lang w:val="en-GB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916245"/>
    <w:rPr>
      <w:rFonts w:ascii="Fira Sans Extra Condensed SemiB" w:hAnsi="Fira Sans Extra Condensed SemiB"/>
      <w:color w:val="001D77"/>
      <w:sz w:val="40"/>
      <w:szCs w:val="26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A8266E"/>
    <w:pPr>
      <w:spacing w:before="360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A8266E"/>
    <w:rPr>
      <w:rFonts w:ascii="Fira Sans" w:hAnsi="Fira Sans"/>
      <w:b/>
      <w:noProof/>
      <w:sz w:val="20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872C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27B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13.png"/><Relationship Id="rId7" Type="http://schemas.openxmlformats.org/officeDocument/2006/relationships/image" Target="media/image9.png"/><Relationship Id="rId12" Type="http://schemas.openxmlformats.org/officeDocument/2006/relationships/image" Target="media/image6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6" Type="http://schemas.openxmlformats.org/officeDocument/2006/relationships/image" Target="media/image12.png"/><Relationship Id="rId11" Type="http://schemas.openxmlformats.org/officeDocument/2006/relationships/image" Target="media/image5.png"/><Relationship Id="rId5" Type="http://schemas.openxmlformats.org/officeDocument/2006/relationships/image" Target="media/image11.png"/><Relationship Id="rId10" Type="http://schemas.openxmlformats.org/officeDocument/2006/relationships/image" Target="media/image19.png"/><Relationship Id="rId4" Type="http://schemas.openxmlformats.org/officeDocument/2006/relationships/image" Target="media/image14.png"/><Relationship Id="rId9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ziorskaK\Desktop\informacje%20prasowe\Informacja%20prasowa%20-%20blankiet_X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E2F638-8953-45D5-A0C8-FB463DFB6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Informacja prasowa - blankiet_X</Template>
  <TotalTime>13</TotalTime>
  <Pages>1</Pages>
  <Words>393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Jeziorska Kamila</dc:creator>
  <cp:keywords/>
  <dc:description/>
  <cp:lastModifiedBy>Jeziorska Kamila</cp:lastModifiedBy>
  <cp:revision>4</cp:revision>
  <cp:lastPrinted>2025-10-29T08:17:00Z</cp:lastPrinted>
  <dcterms:created xsi:type="dcterms:W3CDTF">2025-10-30T08:29:00Z</dcterms:created>
  <dcterms:modified xsi:type="dcterms:W3CDTF">2025-10-30T08:48:00Z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