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C8ADB" w14:textId="6653EAFB" w:rsidR="00BF0D3B" w:rsidRPr="006F15CC" w:rsidRDefault="003412F2" w:rsidP="00BF0D3B">
      <w:pPr>
        <w:pStyle w:val="Tytuinfomacjisygnalnej"/>
        <w:rPr>
          <w:lang w:val="pl-PL"/>
        </w:rPr>
      </w:pPr>
      <w:r>
        <w:rPr>
          <w:lang w:val="pl-PL"/>
        </w:rPr>
        <w:t>Impact’24</w:t>
      </w:r>
      <w:r w:rsidR="00A13E1D">
        <w:rPr>
          <w:lang w:val="pl-PL"/>
        </w:rPr>
        <w:t xml:space="preserve"> pod</w:t>
      </w:r>
      <w:r w:rsidR="00BF0D3B">
        <w:rPr>
          <w:lang w:val="pl-PL"/>
        </w:rPr>
        <w:t xml:space="preserve"> patronatem honorowym Prezesa Głównego Urzędu Statystycznego</w:t>
      </w:r>
    </w:p>
    <w:p w14:paraId="0EA7E2FB" w14:textId="7FDDA2A3" w:rsidR="00BF0D3B" w:rsidRPr="0034596C" w:rsidRDefault="00763CA9" w:rsidP="00A13E1D">
      <w:pPr>
        <w:pStyle w:val="Lead"/>
      </w:pPr>
      <w:r w:rsidRPr="00763CA9">
        <w:t>Prezes Głównego Urzędu Statystycznego objął honorowym patronatem Impact’24. Wydarzenie odbędzie się 15 i 16 maja br. w Poznaniu. Podczas tegorocznej edycji wystąpi 600 speakerów, zaprezentowane zostaną 23 ścieżki tematyczne, a także 9 interaktywnych scen.</w:t>
      </w:r>
    </w:p>
    <w:p w14:paraId="3F55944D" w14:textId="77777777" w:rsidR="00763CA9" w:rsidRDefault="00763CA9" w:rsidP="00A13E1D">
      <w:pPr>
        <w:spacing w:before="240" w:after="0"/>
      </w:pPr>
      <w:r w:rsidRPr="00763CA9">
        <w:t>Impact'24 to wydarzenie skierowane do przedstawicieli ze świata ekonomii, biznesu, technologii i nie tylko, w którym udział biorą specjaliści z największych międzynarodowych korporacji i organizacji z całego świata.</w:t>
      </w:r>
    </w:p>
    <w:p w14:paraId="068A4079" w14:textId="6BA25D2D" w:rsidR="00BF0D3B" w:rsidRPr="00763CA9" w:rsidRDefault="00BF0D3B" w:rsidP="00A13E1D">
      <w:pPr>
        <w:spacing w:before="240" w:after="0"/>
        <w:rPr>
          <w:b/>
        </w:rPr>
      </w:pPr>
      <w:r w:rsidRPr="00763CA9">
        <w:rPr>
          <w:b/>
        </w:rPr>
        <w:t xml:space="preserve">Więcej informacji na temat wydarzenia dostępnych jest pod adresem: </w:t>
      </w:r>
      <w:hyperlink r:id="rId11" w:history="1">
        <w:r w:rsidR="00763CA9" w:rsidRPr="00763CA9">
          <w:rPr>
            <w:rStyle w:val="Hipercze"/>
            <w:rFonts w:cstheme="minorBidi"/>
            <w:b/>
          </w:rPr>
          <w:t>impactcee.com/</w:t>
        </w:r>
        <w:proofErr w:type="spellStart"/>
        <w:r w:rsidR="00763CA9" w:rsidRPr="00763CA9">
          <w:rPr>
            <w:rStyle w:val="Hipercze"/>
            <w:rFonts w:cstheme="minorBidi"/>
            <w:b/>
          </w:rPr>
          <w:t>impact</w:t>
        </w:r>
        <w:proofErr w:type="spellEnd"/>
        <w:r w:rsidR="00763CA9" w:rsidRPr="00763CA9">
          <w:rPr>
            <w:rStyle w:val="Hipercze"/>
            <w:rFonts w:cstheme="minorBidi"/>
            <w:b/>
          </w:rPr>
          <w:t>/2024/</w:t>
        </w:r>
        <w:proofErr w:type="spellStart"/>
        <w:r w:rsidR="00763CA9" w:rsidRPr="00763CA9">
          <w:rPr>
            <w:rStyle w:val="Hipercze"/>
            <w:rFonts w:cstheme="minorBidi"/>
            <w:b/>
          </w:rPr>
          <w:t>pl</w:t>
        </w:r>
        <w:proofErr w:type="spellEnd"/>
        <w:r w:rsidR="00763CA9" w:rsidRPr="00763CA9">
          <w:rPr>
            <w:rStyle w:val="Hipercze"/>
            <w:rFonts w:cstheme="minorBidi"/>
            <w:b/>
          </w:rPr>
          <w:t>/partnerzy</w:t>
        </w:r>
      </w:hyperlink>
      <w:r w:rsidR="00763CA9" w:rsidRPr="00763CA9">
        <w:rPr>
          <w:b/>
        </w:rPr>
        <w:t xml:space="preserve"> </w:t>
      </w:r>
    </w:p>
    <w:p w14:paraId="00D828FE" w14:textId="3C7D13A7" w:rsidR="00BF0D3B" w:rsidRDefault="00BF0D3B" w:rsidP="00A13E1D">
      <w:pPr>
        <w:spacing w:before="240" w:after="0"/>
        <w:rPr>
          <w:b/>
        </w:rPr>
      </w:pPr>
      <w:r>
        <w:t>Główny Urząd Statystyczny prowadzi szereg działań, które są niezbędne w codziennej pracy przedstawicieli finansów, biznesu i bankowości. M</w:t>
      </w:r>
      <w:r w:rsidRPr="00F4393C">
        <w:t>iesięczn</w:t>
      </w:r>
      <w:r>
        <w:t>e</w:t>
      </w:r>
      <w:r w:rsidRPr="00F4393C">
        <w:t>, kwartaln</w:t>
      </w:r>
      <w:r>
        <w:t>e</w:t>
      </w:r>
      <w:r w:rsidRPr="00F4393C">
        <w:t xml:space="preserve"> i roczn</w:t>
      </w:r>
      <w:r>
        <w:t>e</w:t>
      </w:r>
      <w:r w:rsidRPr="00F4393C">
        <w:t xml:space="preserve"> wskaźnik</w:t>
      </w:r>
      <w:r>
        <w:t>i</w:t>
      </w:r>
      <w:r w:rsidRPr="00F4393C">
        <w:t xml:space="preserve"> makroekonomiczn</w:t>
      </w:r>
      <w:r>
        <w:t>e</w:t>
      </w:r>
      <w:r w:rsidRPr="00F4393C">
        <w:t xml:space="preserve"> opisując</w:t>
      </w:r>
      <w:r w:rsidR="00763CA9">
        <w:t>e</w:t>
      </w:r>
      <w:bookmarkStart w:id="0" w:name="_GoBack"/>
      <w:bookmarkEnd w:id="0"/>
      <w:r w:rsidRPr="00F4393C">
        <w:t xml:space="preserve"> podstawowe tendencje rozwoju społeczno-gospodarczego kraju</w:t>
      </w:r>
      <w:r>
        <w:t xml:space="preserve"> są regularnie opracowywane i publikowane na stronie Głównego Urzędu Statystycznego.</w:t>
      </w:r>
    </w:p>
    <w:p w14:paraId="7FA9533D" w14:textId="59AA0C42" w:rsidR="00BF0D3B" w:rsidRDefault="00BF0D3B" w:rsidP="00A13E1D">
      <w:pPr>
        <w:spacing w:before="240" w:after="0"/>
        <w:rPr>
          <w:szCs w:val="20"/>
        </w:rPr>
      </w:pPr>
      <w:r w:rsidRPr="00F70782">
        <w:rPr>
          <w:b/>
          <w:szCs w:val="20"/>
        </w:rPr>
        <w:t>W celu ułatwienia użytkownikom korzystania ze wskaźników makroekonomicznych, Główny Urząd Statystyczny uruchomił Bank Danych Makroekonomicznych (</w:t>
      </w:r>
      <w:hyperlink r:id="rId12" w:history="1">
        <w:r>
          <w:rPr>
            <w:rStyle w:val="Hipercze"/>
            <w:rFonts w:cstheme="minorBidi"/>
            <w:b/>
            <w:szCs w:val="20"/>
          </w:rPr>
          <w:t>bdm.</w:t>
        </w:r>
        <w:r>
          <w:rPr>
            <w:rStyle w:val="Hipercze"/>
            <w:rFonts w:cstheme="minorBidi"/>
            <w:b/>
            <w:szCs w:val="20"/>
          </w:rPr>
          <w:t>s</w:t>
        </w:r>
        <w:r>
          <w:rPr>
            <w:rStyle w:val="Hipercze"/>
            <w:rFonts w:cstheme="minorBidi"/>
            <w:b/>
            <w:szCs w:val="20"/>
          </w:rPr>
          <w:t>t</w:t>
        </w:r>
        <w:r>
          <w:rPr>
            <w:rStyle w:val="Hipercze"/>
            <w:rFonts w:cstheme="minorBidi"/>
            <w:b/>
            <w:szCs w:val="20"/>
          </w:rPr>
          <w:t>a</w:t>
        </w:r>
        <w:r>
          <w:rPr>
            <w:rStyle w:val="Hipercze"/>
            <w:rFonts w:cstheme="minorBidi"/>
            <w:b/>
            <w:szCs w:val="20"/>
          </w:rPr>
          <w:t>t.gov.pl</w:t>
        </w:r>
      </w:hyperlink>
      <w:r w:rsidRPr="00F70782">
        <w:rPr>
          <w:b/>
          <w:szCs w:val="20"/>
        </w:rPr>
        <w:t>).</w:t>
      </w:r>
      <w:r>
        <w:rPr>
          <w:szCs w:val="20"/>
        </w:rPr>
        <w:t xml:space="preserve"> </w:t>
      </w:r>
      <w:r w:rsidRPr="00F4393C">
        <w:rPr>
          <w:szCs w:val="20"/>
        </w:rPr>
        <w:t>Bank Danych Makroekonomicznych (BDM) jest statystyczną bazą gromadzącą wskaźniki charakteryzujące sytuację gospodarczą i społeczną Polski w skali makro. Baza, umożliwia dostęp do długich szeregów czasowych dla podstawowych danych makroekonomicznych w różnych obszarach tematycznych.</w:t>
      </w:r>
    </w:p>
    <w:p w14:paraId="1DEB497E" w14:textId="77777777" w:rsidR="00BF0D3B" w:rsidRDefault="00BF0D3B" w:rsidP="00A13E1D">
      <w:pPr>
        <w:spacing w:before="240" w:after="0"/>
        <w:rPr>
          <w:szCs w:val="20"/>
        </w:rPr>
      </w:pPr>
      <w:r>
        <w:rPr>
          <w:b/>
          <w:szCs w:val="20"/>
        </w:rPr>
        <w:t>Istotną bazą danych jest także System Monitorowania Rozwoju STRATEG (</w:t>
      </w:r>
      <w:hyperlink r:id="rId13" w:anchor="/" w:history="1">
        <w:r>
          <w:rPr>
            <w:rStyle w:val="Hipercze"/>
            <w:rFonts w:cstheme="minorBidi"/>
            <w:b/>
            <w:szCs w:val="20"/>
          </w:rPr>
          <w:t>strateg.stat.gov.pl</w:t>
        </w:r>
      </w:hyperlink>
      <w:r>
        <w:rPr>
          <w:b/>
          <w:szCs w:val="20"/>
        </w:rPr>
        <w:t xml:space="preserve">). </w:t>
      </w:r>
      <w:r w:rsidRPr="0087351F">
        <w:rPr>
          <w:szCs w:val="20"/>
        </w:rPr>
        <w:t>Baza zawiera obszerny zestaw mierników kluczowych dla monitorowania rozwoju (głównie o rocznej częstotliwości) na poziomie kraju, jak również na niższych szczeblach podziału terytorialnego. W celu zapewnienia możliwości porównań międzynarodowych baza gromadzi również podstawowe wskaźniki dla Unii Europejskiej, krajów członkowskich i regionów na poziomie NUTS 2.</w:t>
      </w:r>
    </w:p>
    <w:p w14:paraId="666F2F3A" w14:textId="77777777" w:rsidR="00BF0D3B" w:rsidRPr="0034596C" w:rsidRDefault="0034596C" w:rsidP="00A13E1D">
      <w:pPr>
        <w:spacing w:before="240" w:after="0"/>
      </w:pPr>
      <w:bookmarkStart w:id="1" w:name="_Hlk164768642"/>
      <w:r w:rsidRPr="0034596C">
        <w:rPr>
          <w:b/>
          <w:szCs w:val="19"/>
        </w:rPr>
        <w:t>System Monitorowania Usług Publicznych</w:t>
      </w:r>
      <w:r w:rsidRPr="0034596C">
        <w:rPr>
          <w:b/>
        </w:rPr>
        <w:t xml:space="preserve"> (SMUP, </w:t>
      </w:r>
      <w:hyperlink r:id="rId14" w:history="1">
        <w:r w:rsidRPr="0034596C">
          <w:rPr>
            <w:rStyle w:val="Hipercze"/>
            <w:rFonts w:cstheme="minorBidi"/>
            <w:b/>
          </w:rPr>
          <w:t>smup.gov.pl</w:t>
        </w:r>
      </w:hyperlink>
      <w:r w:rsidRPr="0034596C">
        <w:rPr>
          <w:b/>
        </w:rPr>
        <w:t>)</w:t>
      </w:r>
      <w:r>
        <w:rPr>
          <w:b/>
        </w:rPr>
        <w:t xml:space="preserve">, </w:t>
      </w:r>
      <w:r w:rsidRPr="0034596C">
        <w:t>który</w:t>
      </w:r>
      <w:r w:rsidRPr="0034596C">
        <w:rPr>
          <w:bCs/>
          <w:szCs w:val="19"/>
        </w:rPr>
        <w:t xml:space="preserve"> zawiera informacje na temat świadczenia usług publicznych przez gminy i powiaty. </w:t>
      </w:r>
      <w:bookmarkEnd w:id="1"/>
      <w:r w:rsidRPr="0034596C">
        <w:rPr>
          <w:bCs/>
          <w:szCs w:val="19"/>
        </w:rPr>
        <w:t xml:space="preserve">To usługi, z których wszyscy na co dzień korzystamy. Każdy może przeglądać i porównywać dane oraz uzyskać raporty usług. W SMUP dostępny jest także duży zbiór danych na temat finansów gmin i powiatów. Wszystkie dane SMUP można łatwo udostępniać w mediach społecznościowych. </w:t>
      </w:r>
    </w:p>
    <w:p w14:paraId="5273B6B6" w14:textId="05EF2AB1" w:rsidR="00BF0D3B" w:rsidRDefault="00BF0D3B" w:rsidP="00A13E1D">
      <w:pPr>
        <w:spacing w:before="240" w:after="0"/>
        <w:rPr>
          <w:b/>
          <w:bCs/>
          <w:szCs w:val="19"/>
        </w:rPr>
      </w:pPr>
      <w:r w:rsidRPr="005A504F">
        <w:rPr>
          <w:b/>
        </w:rPr>
        <w:t>Główny Urząd Statystyczny prowadzi także badania z zakresu koniunktury.</w:t>
      </w:r>
      <w:r>
        <w:t xml:space="preserve"> Jest to c</w:t>
      </w:r>
      <w:r w:rsidRPr="005A504F">
        <w:t>ałokształt wskaźników życia gospodarczego charakteryzujących stan gospodarki danego kraju lub ry</w:t>
      </w:r>
      <w:r>
        <w:t>n</w:t>
      </w:r>
      <w:r w:rsidRPr="005A504F">
        <w:t>ku, pozwalających ocenić tendencje rozwojowe</w:t>
      </w:r>
      <w:r>
        <w:t xml:space="preserve">. </w:t>
      </w:r>
      <w:r w:rsidRPr="005A504F">
        <w:rPr>
          <w:b/>
        </w:rPr>
        <w:t xml:space="preserve">Wyniki badań z obszaru koniunktury dostępne są pod adresem: </w:t>
      </w:r>
      <w:hyperlink r:id="rId15" w:history="1">
        <w:r w:rsidRPr="005A504F">
          <w:rPr>
            <w:rStyle w:val="Hipercze"/>
            <w:b/>
            <w:bCs/>
            <w:szCs w:val="19"/>
          </w:rPr>
          <w:t>stat.gov.pl/obszary-tematyczne/koniunktura</w:t>
        </w:r>
      </w:hyperlink>
      <w:r w:rsidRPr="005A504F">
        <w:rPr>
          <w:b/>
          <w:bCs/>
          <w:szCs w:val="19"/>
        </w:rPr>
        <w:t xml:space="preserve"> </w:t>
      </w:r>
    </w:p>
    <w:p w14:paraId="4345787B" w14:textId="7350D7D6" w:rsidR="00FB5B17" w:rsidRPr="00EC72C6" w:rsidRDefault="00FB5B17" w:rsidP="00FB5B17">
      <w:pPr>
        <w:pStyle w:val="tekstnaniebieskimtle"/>
        <w:spacing w:before="240"/>
        <w:rPr>
          <w:bCs/>
          <w:sz w:val="19"/>
          <w:szCs w:val="19"/>
        </w:rPr>
      </w:pPr>
      <w:r>
        <w:rPr>
          <w:b/>
          <w:bCs/>
          <w:szCs w:val="19"/>
        </w:rPr>
        <w:t xml:space="preserve">Ponadto, </w:t>
      </w:r>
      <w:r w:rsidRPr="00FB5B17">
        <w:rPr>
          <w:b/>
          <w:bCs/>
          <w:szCs w:val="19"/>
        </w:rPr>
        <w:t>Głów</w:t>
      </w:r>
      <w:r>
        <w:rPr>
          <w:b/>
          <w:bCs/>
          <w:szCs w:val="19"/>
        </w:rPr>
        <w:t>ny</w:t>
      </w:r>
      <w:r w:rsidRPr="00FB5B17">
        <w:rPr>
          <w:b/>
          <w:bCs/>
          <w:szCs w:val="19"/>
        </w:rPr>
        <w:t xml:space="preserve"> Urz</w:t>
      </w:r>
      <w:r>
        <w:rPr>
          <w:b/>
          <w:bCs/>
          <w:szCs w:val="19"/>
        </w:rPr>
        <w:t>ąd</w:t>
      </w:r>
      <w:r w:rsidRPr="00FB5B17">
        <w:rPr>
          <w:b/>
          <w:bCs/>
          <w:szCs w:val="19"/>
        </w:rPr>
        <w:t xml:space="preserve"> Statysty</w:t>
      </w:r>
      <w:r>
        <w:rPr>
          <w:b/>
          <w:bCs/>
          <w:szCs w:val="19"/>
        </w:rPr>
        <w:t xml:space="preserve">czny pełni kluczową rolę </w:t>
      </w:r>
      <w:r w:rsidRPr="00FB5B17">
        <w:rPr>
          <w:b/>
          <w:bCs/>
          <w:szCs w:val="19"/>
        </w:rPr>
        <w:t>w systemie informacyjnym państwa</w:t>
      </w:r>
      <w:r>
        <w:rPr>
          <w:b/>
          <w:bCs/>
          <w:szCs w:val="19"/>
        </w:rPr>
        <w:t xml:space="preserve">. </w:t>
      </w:r>
      <w:r>
        <w:rPr>
          <w:b/>
          <w:bCs/>
          <w:i/>
          <w:iCs/>
          <w:sz w:val="19"/>
          <w:szCs w:val="19"/>
        </w:rPr>
        <w:t xml:space="preserve">- Innowacje stanowią centralny punkt strategii GUS i dlatego wypracowanie nowych metod oraz poznanie nowych źródeł pozyskiwania danych, zwłaszcza w początkowej fazie, to wyzwania, w których partnerzy koreańscy bardzo nam pomogą w rozwijaniu naszego potencjału i umiejętności w obszarze korzystania z nowych rozwiązań </w:t>
      </w:r>
      <w:r w:rsidR="00EC72C6">
        <w:rPr>
          <w:b/>
          <w:bCs/>
          <w:i/>
          <w:iCs/>
          <w:sz w:val="19"/>
          <w:szCs w:val="19"/>
        </w:rPr>
        <w:t xml:space="preserve">– </w:t>
      </w:r>
      <w:r w:rsidR="00EC72C6">
        <w:rPr>
          <w:b/>
          <w:bCs/>
          <w:iCs/>
          <w:sz w:val="19"/>
          <w:szCs w:val="19"/>
        </w:rPr>
        <w:t xml:space="preserve">powiedział </w:t>
      </w:r>
      <w:r>
        <w:rPr>
          <w:b/>
          <w:bCs/>
          <w:i/>
          <w:iCs/>
          <w:sz w:val="19"/>
          <w:szCs w:val="19"/>
        </w:rPr>
        <w:t xml:space="preserve"> </w:t>
      </w:r>
      <w:r w:rsidR="00EC72C6">
        <w:rPr>
          <w:b/>
          <w:bCs/>
          <w:iCs/>
          <w:sz w:val="19"/>
          <w:szCs w:val="19"/>
        </w:rPr>
        <w:t xml:space="preserve">w jednym z dotychczasowych wystąpień Prezes GUS, dr Dominik Rozkrut. </w:t>
      </w:r>
    </w:p>
    <w:p w14:paraId="3C353A83" w14:textId="6393F050" w:rsidR="00DE6B58" w:rsidRPr="00BF0D3B" w:rsidRDefault="00BF0D3B" w:rsidP="00A13E1D">
      <w:pPr>
        <w:spacing w:before="240" w:after="0"/>
        <w:rPr>
          <w:b/>
        </w:rPr>
      </w:pPr>
      <w:r w:rsidRPr="00F70782">
        <w:rPr>
          <w:b/>
        </w:rPr>
        <w:t xml:space="preserve">Z uwagi na ilość działań Głównego Urzędu Statystycznego skierowanych do </w:t>
      </w:r>
      <w:r w:rsidR="00EC72C6">
        <w:rPr>
          <w:b/>
        </w:rPr>
        <w:t>uczestników wydarzenia</w:t>
      </w:r>
      <w:r w:rsidRPr="00F70782">
        <w:rPr>
          <w:b/>
        </w:rPr>
        <w:t>, Prezes GU</w:t>
      </w:r>
      <w:r w:rsidR="00921E3F">
        <w:rPr>
          <w:b/>
        </w:rPr>
        <w:t>S</w:t>
      </w:r>
      <w:r w:rsidRPr="00F70782">
        <w:rPr>
          <w:b/>
        </w:rPr>
        <w:t xml:space="preserve"> objął </w:t>
      </w:r>
      <w:r w:rsidR="00921E3F">
        <w:rPr>
          <w:b/>
        </w:rPr>
        <w:t xml:space="preserve">wydarzenie </w:t>
      </w:r>
      <w:r w:rsidRPr="00F70782">
        <w:rPr>
          <w:b/>
        </w:rPr>
        <w:t>patronatem honorowym</w:t>
      </w:r>
      <w:r w:rsidR="00921E3F">
        <w:rPr>
          <w:b/>
        </w:rPr>
        <w:t>.</w:t>
      </w:r>
    </w:p>
    <w:sectPr w:rsidR="00DE6B58" w:rsidRPr="00BF0D3B" w:rsidSect="00730407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701" w:right="1701" w:bottom="1701" w:left="1418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899F5" w14:textId="77777777" w:rsidR="00244D0D" w:rsidRDefault="00244D0D" w:rsidP="000662E2">
      <w:pPr>
        <w:spacing w:after="0" w:line="240" w:lineRule="auto"/>
      </w:pPr>
      <w:r>
        <w:separator/>
      </w:r>
    </w:p>
  </w:endnote>
  <w:endnote w:type="continuationSeparator" w:id="0">
    <w:p w14:paraId="10421734" w14:textId="77777777" w:rsidR="00244D0D" w:rsidRDefault="00244D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2752251-458E-41E4-9DDA-9F41C0E42B44}"/>
    <w:embedBold r:id="rId2" w:fontKey="{625047B6-AAA8-49A1-8D02-9C7D82ABC0FB}"/>
    <w:embedBoldItalic r:id="rId3" w:fontKey="{C9072436-99EC-4F3E-AF71-AA5499E4BB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012F3ED-6EB6-4BD6-932D-38975A3A1C65}"/>
    <w:embedBold r:id="rId5" w:fontKey="{2E35FC07-820D-4FE0-A3B9-946BC3310056}"/>
    <w:embedBoldItalic r:id="rId6" w:fontKey="{B355E2A6-E59D-4EB7-A614-63759217294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43FA2DB-A4F2-423B-B6E2-B8747229F631}"/>
    <w:embedBold r:id="rId8" w:fontKey="{B43E2FD2-7DDC-4B0A-B35A-4FBE76CCC0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4D0D746-E115-4EEF-9C54-14E19E65DB51}"/>
    <w:embedItalic r:id="rId10" w:fontKey="{18EE60F4-AF82-4E0D-870E-2F5BB33580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D1DD228-B2B9-4A24-A6F1-6522D65EED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E7F6EB3-C1E8-4367-B645-6416BB8388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DF04194-F7A9-4C35-AF5C-33F2DB77E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282B0" w14:textId="77777777" w:rsidR="003B18B6" w:rsidRDefault="00661F7B" w:rsidP="003B18B6">
    <w:pPr>
      <w:pStyle w:val="Stopka"/>
      <w:jc w:val="center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F14B9DB" wp14:editId="592B0543">
              <wp:simplePos x="0" y="0"/>
              <wp:positionH relativeFrom="column">
                <wp:posOffset>0</wp:posOffset>
              </wp:positionH>
              <wp:positionV relativeFrom="paragraph">
                <wp:posOffset>-516255</wp:posOffset>
              </wp:positionV>
              <wp:extent cx="1070610" cy="266065"/>
              <wp:effectExtent l="0" t="0" r="0" b="635"/>
              <wp:wrapNone/>
              <wp:docPr id="222" name="Grupa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223" name="Obraz 223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1914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14B9DB" id="Grupa 222" o:spid="_x0000_s1026" style="position:absolute;left:0;text-align:left;margin-left:0;margin-top:-40.65pt;width:84.3pt;height:20.95pt;z-index:251686912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3" o:spid="_x0000_s1027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">
                <v:imagedata r:id="rId2" o:title="Ikonka strony ww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" filled="f" stroked="f">
                <v:textbox style="mso-fit-shape-to-text:t" inset="1mm">
                  <w:txbxContent>
                    <w:p w14:paraId="7D9F1914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275BB2C" wp14:editId="599A6D09">
              <wp:simplePos x="0" y="0"/>
              <wp:positionH relativeFrom="column">
                <wp:posOffset>1256665</wp:posOffset>
              </wp:positionH>
              <wp:positionV relativeFrom="paragraph">
                <wp:posOffset>-521335</wp:posOffset>
              </wp:positionV>
              <wp:extent cx="1417955" cy="268605"/>
              <wp:effectExtent l="0" t="0" r="0" b="0"/>
              <wp:wrapNone/>
              <wp:docPr id="225" name="Grupa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8605"/>
                        <a:chOff x="0" y="0"/>
                        <a:chExt cx="1418037" cy="268795"/>
                      </a:xfrm>
                    </wpg:grpSpPr>
                    <wps:wsp>
                      <wps:cNvPr id="22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61FD4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27" name="Obraz 227" descr="Ikonka twitter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335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75BB2C" id="Grupa 225" o:spid="_x0000_s1029" style="position:absolute;left:0;text-align:left;margin-left:98.95pt;margin-top:-41.05pt;width:111.65pt;height:21.15pt;z-index:251687936" coordsize="14180,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">
              <v:shape id="_x0000_s1030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" filled="f" stroked="f">
                <v:textbox style="mso-fit-shape-to-text:t" inset="1mm">
                  <w:txbxContent>
                    <w:p w14:paraId="0CE61FD4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227" o:spid="_x0000_s1031" type="#_x0000_t75" alt="Ikonka twittera" style="position:absolute;top:173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">
                <v:imagedata r:id="rId4" o:title="Ikonka twitter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455DB3F" wp14:editId="3CC8C5B8">
              <wp:simplePos x="0" y="0"/>
              <wp:positionH relativeFrom="column">
                <wp:posOffset>2726690</wp:posOffset>
              </wp:positionH>
              <wp:positionV relativeFrom="paragraph">
                <wp:posOffset>-517525</wp:posOffset>
              </wp:positionV>
              <wp:extent cx="1860550" cy="261620"/>
              <wp:effectExtent l="0" t="0" r="0" b="5080"/>
              <wp:wrapNone/>
              <wp:docPr id="228" name="Grupa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2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B520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12594F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0" name="Obraz 230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55DB3F" id="Grupa 228" o:spid="_x0000_s1032" style="position:absolute;left:0;text-align:left;margin-left:214.7pt;margin-top:-40.75pt;width:146.5pt;height:20.6pt;z-index:251688960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">
              <v:shape id="_x0000_s1033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" filled="f" stroked="f">
                <v:textbox style="mso-fit-shape-to-text:t" inset="1mm">
                  <w:txbxContent>
                    <w:p w14:paraId="3BD0B520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12594F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230" o:spid="_x0000_s1034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">
                <v:imagedata r:id="rId6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D5608C5" wp14:editId="689B611B">
              <wp:simplePos x="0" y="0"/>
              <wp:positionH relativeFrom="column">
                <wp:posOffset>4898390</wp:posOffset>
              </wp:positionH>
              <wp:positionV relativeFrom="paragraph">
                <wp:posOffset>-513080</wp:posOffset>
              </wp:positionV>
              <wp:extent cx="1057275" cy="260985"/>
              <wp:effectExtent l="0" t="0" r="0" b="5715"/>
              <wp:wrapNone/>
              <wp:docPr id="231" name="Grupa 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232" name="Obraz 232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79D2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5608C5" id="Grupa 231" o:spid="_x0000_s1035" style="position:absolute;left:0;text-align:left;margin-left:385.7pt;margin-top:-40.4pt;width:83.25pt;height:20.55pt;z-index:251689984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">
              <v:shape id="Obraz 232" o:spid="_x0000_s1036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">
                <v:imagedata r:id="rId8" o:title="Ikonka instagrama"/>
              </v:shape>
              <v:shape id="_x0000_s1037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" filled="f" stroked="f">
                <v:textbox style="mso-fit-shape-to-text:t" inset="1mm">
                  <w:txbxContent>
                    <w:p w14:paraId="261779D2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E9263F" wp14:editId="2A6D05C5">
              <wp:simplePos x="0" y="0"/>
              <wp:positionH relativeFrom="column">
                <wp:posOffset>643890</wp:posOffset>
              </wp:positionH>
              <wp:positionV relativeFrom="page">
                <wp:posOffset>10165715</wp:posOffset>
              </wp:positionV>
              <wp:extent cx="2067560" cy="271145"/>
              <wp:effectExtent l="0" t="0" r="0" b="0"/>
              <wp:wrapNone/>
              <wp:docPr id="234" name="Grupa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23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C39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6" name="Obraz 236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E9263F" id="Grupa 234" o:spid="_x0000_s1038" style="position:absolute;left:0;text-align:left;margin-left:50.7pt;margin-top:800.45pt;width:162.8pt;height:21.35pt;z-index:251691008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">
              <v:shape id="_x0000_s1039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" filled="f" stroked="f">
                <v:textbox style="mso-fit-shape-to-text:t" inset="1mm">
                  <w:txbxContent>
                    <w:p w14:paraId="0CC24C39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  <w:proofErr w:type="spellEnd"/>
                    </w:p>
                  </w:txbxContent>
                </v:textbox>
              </v:shape>
              <v:shape id="Obraz 236" o:spid="_x0000_s1040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">
                <v:imagedata r:id="rId10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338329F6" wp14:editId="49EDA293">
              <wp:simplePos x="0" y="0"/>
              <wp:positionH relativeFrom="column">
                <wp:posOffset>3333750</wp:posOffset>
              </wp:positionH>
              <wp:positionV relativeFrom="paragraph">
                <wp:posOffset>-197485</wp:posOffset>
              </wp:positionV>
              <wp:extent cx="1825625" cy="262890"/>
              <wp:effectExtent l="0" t="0" r="0" b="3810"/>
              <wp:wrapNone/>
              <wp:docPr id="237" name="Grupa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3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10678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9" name="Obraz 239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8329F6" id="Grupa 237" o:spid="_x0000_s1041" style="position:absolute;left:0;text-align:left;margin-left:262.5pt;margin-top:-15.55pt;width:143.75pt;height:20.7pt;z-index:251692032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">
              <v:shape id="_x0000_s1042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" filled="f" stroked="f">
                <v:textbox style="mso-fit-shape-to-text:t" inset="1mm">
                  <w:txbxContent>
                    <w:p w14:paraId="44610678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239" o:spid="_x0000_s1043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">
                <v:imagedata r:id="rId12" o:title="Ikonka linkedin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5F5A8" w14:textId="77777777" w:rsidR="00A1116C" w:rsidRDefault="00A1116C">
    <w:pPr>
      <w:pStyle w:val="Stopka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4A3137F" wp14:editId="3F2FBDD0">
              <wp:simplePos x="0" y="0"/>
              <wp:positionH relativeFrom="column">
                <wp:posOffset>3333750</wp:posOffset>
              </wp:positionH>
              <wp:positionV relativeFrom="paragraph">
                <wp:posOffset>-191135</wp:posOffset>
              </wp:positionV>
              <wp:extent cx="1825625" cy="262890"/>
              <wp:effectExtent l="0" t="0" r="0" b="3810"/>
              <wp:wrapNone/>
              <wp:docPr id="200" name="Grupa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0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BCF6A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02" name="Obraz 202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A3137F" id="Grupa 200" o:spid="_x0000_s1046" style="position:absolute;margin-left:262.5pt;margin-top:-15.05pt;width:143.75pt;height:20.7pt;z-index:251684864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" filled="f" stroked="f">
                <v:textbox style="mso-fit-shape-to-text:t" inset="1mm">
                  <w:txbxContent>
                    <w:p w14:paraId="659BCF6A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2" o:spid="_x0000_s1048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">
                <v:imagedata r:id="rId2" o:title="Ikonka linkedin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591A3C3" wp14:editId="5F444974">
              <wp:simplePos x="0" y="0"/>
              <wp:positionH relativeFrom="column">
                <wp:posOffset>643890</wp:posOffset>
              </wp:positionH>
              <wp:positionV relativeFrom="page">
                <wp:posOffset>10172065</wp:posOffset>
              </wp:positionV>
              <wp:extent cx="2067560" cy="271145"/>
              <wp:effectExtent l="0" t="0" r="0" b="0"/>
              <wp:wrapNone/>
              <wp:docPr id="197" name="Grupa 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19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4DF0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" name="Obraz 199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91A3C3" id="Grupa 197" o:spid="_x0000_s1049" style="position:absolute;margin-left:50.7pt;margin-top:800.95pt;width:162.8pt;height:21.35pt;z-index:251683840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">
              <v:shape id="_x0000_s1050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" filled="f" stroked="f">
                <v:textbox style="mso-fit-shape-to-text:t" inset="1mm">
                  <w:txbxContent>
                    <w:p w14:paraId="79BD4DF0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  <w:proofErr w:type="spellEnd"/>
                    </w:p>
                  </w:txbxContent>
                </v:textbox>
              </v:shape>
              <v:shape id="Obraz 199" o:spid="_x0000_s1051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">
                <v:imagedata r:id="rId4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9C2CA45" wp14:editId="20D69ED2">
              <wp:simplePos x="0" y="0"/>
              <wp:positionH relativeFrom="column">
                <wp:posOffset>4898390</wp:posOffset>
              </wp:positionH>
              <wp:positionV relativeFrom="paragraph">
                <wp:posOffset>-506730</wp:posOffset>
              </wp:positionV>
              <wp:extent cx="1057275" cy="260985"/>
              <wp:effectExtent l="0" t="0" r="0" b="5715"/>
              <wp:wrapNone/>
              <wp:docPr id="194" name="Grupa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195" name="Obraz 195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14F9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9C2CA45" id="Grupa 194" o:spid="_x0000_s1052" style="position:absolute;margin-left:385.7pt;margin-top:-39.9pt;width:83.25pt;height:20.55pt;z-index:251682816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">
              <v:shape id="Obraz 195" o:spid="_x0000_s1053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">
                <v:imagedata r:id="rId6" o:title="Ikonka instagrama"/>
              </v:shape>
              <v:shape id="_x0000_s1054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" filled="f" stroked="f">
                <v:textbox style="mso-fit-shape-to-text:t" inset="1mm">
                  <w:txbxContent>
                    <w:p w14:paraId="0BD614F9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497AB63" wp14:editId="2996F1A6">
              <wp:simplePos x="0" y="0"/>
              <wp:positionH relativeFrom="column">
                <wp:posOffset>2726690</wp:posOffset>
              </wp:positionH>
              <wp:positionV relativeFrom="paragraph">
                <wp:posOffset>-511175</wp:posOffset>
              </wp:positionV>
              <wp:extent cx="1860550" cy="261620"/>
              <wp:effectExtent l="0" t="0" r="0" b="5080"/>
              <wp:wrapNone/>
              <wp:docPr id="63" name="Grupa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19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4FF9A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12594F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3" name="Obraz 193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97AB63" id="Grupa 63" o:spid="_x0000_s1055" style="position:absolute;margin-left:214.7pt;margin-top:-40.25pt;width:146.5pt;height:20.6pt;z-index:251681792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">
              <v:shape id="_x0000_s1056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" filled="f" stroked="f">
                <v:textbox style="mso-fit-shape-to-text:t" inset="1mm">
                  <w:txbxContent>
                    <w:p w14:paraId="2B14FF9A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12594F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193" o:spid="_x0000_s1057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">
                <v:imagedata r:id="rId8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EC12A60" wp14:editId="738359C6">
              <wp:simplePos x="0" y="0"/>
              <wp:positionH relativeFrom="column">
                <wp:posOffset>1256665</wp:posOffset>
              </wp:positionH>
              <wp:positionV relativeFrom="paragraph">
                <wp:posOffset>-514985</wp:posOffset>
              </wp:positionV>
              <wp:extent cx="1417955" cy="268605"/>
              <wp:effectExtent l="0" t="0" r="0" b="0"/>
              <wp:wrapNone/>
              <wp:docPr id="60" name="Grupa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7053"/>
                        <a:chOff x="0" y="0"/>
                        <a:chExt cx="1418037" cy="267242"/>
                      </a:xfrm>
                    </wpg:grpSpPr>
                    <wps:wsp>
                      <wps:cNvPr id="6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7EE1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2" name="Obraz 6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887"/>
                          <a:ext cx="251460" cy="248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C12A60" id="Grupa 60" o:spid="_x0000_s1058" style="position:absolute;margin-left:98.95pt;margin-top:-40.55pt;width:111.65pt;height:21.15pt;z-index:251680768" coordsize="1418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">
              <v:shape id="_x0000_s1059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" filled="f" stroked="f">
                <v:textbox style="mso-fit-shape-to-text:t" inset="1mm">
                  <w:txbxContent>
                    <w:p w14:paraId="614D7EE1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62" o:spid="_x0000_s1060" type="#_x0000_t75" style="position:absolute;top:188;width:251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">
                <v:imagedata r:id="rId10" o:title="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117E3EA" wp14:editId="5C8F3989">
              <wp:simplePos x="0" y="0"/>
              <wp:positionH relativeFrom="column">
                <wp:posOffset>0</wp:posOffset>
              </wp:positionH>
              <wp:positionV relativeFrom="paragraph">
                <wp:posOffset>-509905</wp:posOffset>
              </wp:positionV>
              <wp:extent cx="1070610" cy="266065"/>
              <wp:effectExtent l="0" t="0" r="0" b="635"/>
              <wp:wrapNone/>
              <wp:docPr id="57" name="Grupa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58" name="Obraz 58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A7A5E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17E3EA" id="Grupa 57" o:spid="_x0000_s1061" style="position:absolute;margin-left:0;margin-top:-40.15pt;width:84.3pt;height:20.95pt;z-index:251679744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">
              <v:shape id="Obraz 58" o:spid="_x0000_s1062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">
                <v:imagedata r:id="rId12" o:title="Ikonka strony www"/>
              </v:shape>
              <v:shape id="_x0000_s1063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" filled="f" stroked="f">
                <v:textbox style="mso-fit-shape-to-text:t" inset="1mm">
                  <w:txbxContent>
                    <w:p w14:paraId="053A7A5E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2472F" w14:textId="77777777" w:rsidR="00244D0D" w:rsidRDefault="00244D0D" w:rsidP="000662E2">
      <w:pPr>
        <w:spacing w:after="0" w:line="240" w:lineRule="auto"/>
      </w:pPr>
      <w:r>
        <w:separator/>
      </w:r>
    </w:p>
  </w:footnote>
  <w:footnote w:type="continuationSeparator" w:id="0">
    <w:p w14:paraId="2F353675" w14:textId="77777777" w:rsidR="00244D0D" w:rsidRDefault="00244D0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8417A" w14:textId="77777777" w:rsidR="00607CC5" w:rsidRDefault="00607CC5">
    <w:pPr>
      <w:pStyle w:val="Nagwek"/>
    </w:pPr>
  </w:p>
  <w:p w14:paraId="49F4B891" w14:textId="77777777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3D5B4" w14:textId="77777777" w:rsidR="00730407" w:rsidRDefault="00730407">
    <w:pPr>
      <w:pStyle w:val="Nagwek"/>
    </w:pPr>
    <w:r w:rsidRPr="0073040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C82C3EF" wp14:editId="7FA37C31">
              <wp:simplePos x="0" y="0"/>
              <wp:positionH relativeFrom="page">
                <wp:posOffset>5217160</wp:posOffset>
              </wp:positionH>
              <wp:positionV relativeFrom="page">
                <wp:posOffset>363220</wp:posOffset>
              </wp:positionV>
              <wp:extent cx="2341880" cy="395605"/>
              <wp:effectExtent l="0" t="0" r="1270" b="4445"/>
              <wp:wrapNone/>
              <wp:docPr id="54" name="Schemat blokowy: opóźnienie 6" descr="Napis &quot;Informacja sygnalna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2341880" cy="3956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31437F" w14:textId="77777777" w:rsidR="00730407" w:rsidRPr="0024680C" w:rsidRDefault="00730407" w:rsidP="00730407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</w:pPr>
                          <w:r w:rsidRPr="0024680C"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  <w:t xml:space="preserve">INFORMACJA PRASOWA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82C3EF" id="Schemat blokowy: opóźnienie 6" o:spid="_x0000_s1044" alt="Napis &quot;Informacja sygnalna&quot;" style="position:absolute;margin-left:410.8pt;margin-top:28.6pt;width:184.4pt;height:31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2138655,0;2341880,197803;2138655,395605;0,395605;0,0" o:connectangles="0,0,0,0,0,0" textboxrect="0,0,3527018,612140"/>
              <o:lock v:ext="edit" aspectratio="t"/>
              <v:textbox>
                <w:txbxContent>
                  <w:p w14:paraId="5531437F" w14:textId="77777777" w:rsidR="00730407" w:rsidRPr="0024680C" w:rsidRDefault="00730407" w:rsidP="00730407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sz w:val="28"/>
                        <w:szCs w:val="28"/>
                      </w:rPr>
                    </w:pPr>
                    <w:r w:rsidRPr="0024680C">
                      <w:rPr>
                        <w:rFonts w:ascii="Fira Sans SemiBold" w:hAnsi="Fira Sans SemiBold"/>
                        <w:sz w:val="28"/>
                        <w:szCs w:val="28"/>
                      </w:rPr>
                      <w:t xml:space="preserve">INFORMACJA PRASOWA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30407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DE051DF" wp14:editId="61B1AB68">
          <wp:simplePos x="0" y="0"/>
          <wp:positionH relativeFrom="margin">
            <wp:posOffset>0</wp:posOffset>
          </wp:positionH>
          <wp:positionV relativeFrom="page">
            <wp:posOffset>354965</wp:posOffset>
          </wp:positionV>
          <wp:extent cx="1125855" cy="431800"/>
          <wp:effectExtent l="0" t="0" r="0" b="6350"/>
          <wp:wrapNone/>
          <wp:docPr id="56" name="Obraz 5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73040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780994FC" wp14:editId="22A59071">
              <wp:simplePos x="0" y="0"/>
              <wp:positionH relativeFrom="rightMargin">
                <wp:posOffset>0</wp:posOffset>
              </wp:positionH>
              <wp:positionV relativeFrom="paragraph">
                <wp:posOffset>946150</wp:posOffset>
              </wp:positionV>
              <wp:extent cx="1060450" cy="336550"/>
              <wp:effectExtent l="0" t="0" r="0" b="6350"/>
              <wp:wrapNone/>
              <wp:docPr id="55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ED3087" w14:textId="677DB331" w:rsidR="00730407" w:rsidRPr="00730407" w:rsidRDefault="003412F2" w:rsidP="00730407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14</w:t>
                          </w:r>
                          <w:r w:rsidR="00BF0D3B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2A7203">
                            <w:rPr>
                              <w:b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5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BF0D3B">
                            <w:rPr>
                              <w:b/>
                              <w:sz w:val="20"/>
                              <w:szCs w:val="20"/>
                            </w:rPr>
                            <w:t>202</w:t>
                          </w:r>
                          <w:r w:rsidR="002A7203">
                            <w:rPr>
                              <w:b/>
                              <w:sz w:val="20"/>
                              <w:szCs w:val="20"/>
                            </w:rPr>
                            <w:t>4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994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45" type="#_x0000_t202" alt="Data publikacji informacji sygnalnej" style="position:absolute;margin-left:0;margin-top:74.5pt;width:83.5pt;height:2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" filled="f" stroked="f">
              <v:textbox>
                <w:txbxContent>
                  <w:p w14:paraId="6EED3087" w14:textId="677DB331" w:rsidR="00730407" w:rsidRPr="00730407" w:rsidRDefault="003412F2" w:rsidP="0073040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14</w:t>
                    </w:r>
                    <w:r w:rsidR="00BF0D3B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2A7203">
                      <w:rPr>
                        <w:b/>
                        <w:sz w:val="20"/>
                        <w:szCs w:val="20"/>
                      </w:rPr>
                      <w:t>0</w:t>
                    </w:r>
                    <w:r>
                      <w:rPr>
                        <w:b/>
                        <w:sz w:val="20"/>
                        <w:szCs w:val="20"/>
                      </w:rPr>
                      <w:t>5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BF0D3B">
                      <w:rPr>
                        <w:b/>
                        <w:sz w:val="20"/>
                        <w:szCs w:val="20"/>
                      </w:rPr>
                      <w:t>202</w:t>
                    </w:r>
                    <w:r w:rsidR="002A7203">
                      <w:rPr>
                        <w:b/>
                        <w:sz w:val="20"/>
                        <w:szCs w:val="20"/>
                      </w:rPr>
                      <w:t>4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4.75pt;height:124.8pt;visibility:visible;mso-wrap-style:square" o:bullet="t">
        <v:imagedata r:id="rId1" o:title=""/>
      </v:shape>
    </w:pict>
  </w:numPicBullet>
  <w:numPicBullet w:numPicBulletId="1">
    <w:pict>
      <v:shape id="_x0000_i1047" type="#_x0000_t75" style="width:124.25pt;height:124.8pt;visibility:visible;mso-wrap-style:square" o:bullet="t">
        <v:imagedata r:id="rId2" o:title=""/>
      </v:shape>
    </w:pict>
  </w:numPicBullet>
  <w:numPicBullet w:numPicBulletId="2">
    <w:pict>
      <v:shape id="_x0000_i1048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049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3B"/>
    <w:rsid w:val="00001C5B"/>
    <w:rsid w:val="00003437"/>
    <w:rsid w:val="0000709F"/>
    <w:rsid w:val="000108B8"/>
    <w:rsid w:val="000152F5"/>
    <w:rsid w:val="00034F0B"/>
    <w:rsid w:val="0004582E"/>
    <w:rsid w:val="00046A10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2CD6"/>
    <w:rsid w:val="00097840"/>
    <w:rsid w:val="000A1B8F"/>
    <w:rsid w:val="000B0727"/>
    <w:rsid w:val="000B330D"/>
    <w:rsid w:val="000C135D"/>
    <w:rsid w:val="000D1D43"/>
    <w:rsid w:val="000D225C"/>
    <w:rsid w:val="000D2A5C"/>
    <w:rsid w:val="000D39F0"/>
    <w:rsid w:val="000E0918"/>
    <w:rsid w:val="000E4184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594F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1CC3"/>
    <w:rsid w:val="001E5B2D"/>
    <w:rsid w:val="0020156C"/>
    <w:rsid w:val="002018D0"/>
    <w:rsid w:val="00216634"/>
    <w:rsid w:val="00242D31"/>
    <w:rsid w:val="00244D0D"/>
    <w:rsid w:val="0024680C"/>
    <w:rsid w:val="00252EFD"/>
    <w:rsid w:val="00253AB6"/>
    <w:rsid w:val="0025481E"/>
    <w:rsid w:val="002574F9"/>
    <w:rsid w:val="00262B61"/>
    <w:rsid w:val="00262CC6"/>
    <w:rsid w:val="00263E08"/>
    <w:rsid w:val="002655B9"/>
    <w:rsid w:val="00265B80"/>
    <w:rsid w:val="002762FD"/>
    <w:rsid w:val="00276811"/>
    <w:rsid w:val="00282699"/>
    <w:rsid w:val="002926DF"/>
    <w:rsid w:val="00296697"/>
    <w:rsid w:val="002A720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2F7CBF"/>
    <w:rsid w:val="00304F22"/>
    <w:rsid w:val="003058E7"/>
    <w:rsid w:val="00306C7C"/>
    <w:rsid w:val="00313F5C"/>
    <w:rsid w:val="00314F86"/>
    <w:rsid w:val="00317F4D"/>
    <w:rsid w:val="00322EDD"/>
    <w:rsid w:val="003309FA"/>
    <w:rsid w:val="00331135"/>
    <w:rsid w:val="00332320"/>
    <w:rsid w:val="003362AE"/>
    <w:rsid w:val="00340F5D"/>
    <w:rsid w:val="003412F2"/>
    <w:rsid w:val="00343C52"/>
    <w:rsid w:val="0034596C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4C97"/>
    <w:rsid w:val="003F666D"/>
    <w:rsid w:val="003F7FE6"/>
    <w:rsid w:val="00400193"/>
    <w:rsid w:val="004109F1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A57E0"/>
    <w:rsid w:val="004B4292"/>
    <w:rsid w:val="004C1895"/>
    <w:rsid w:val="004C6D40"/>
    <w:rsid w:val="004C78AF"/>
    <w:rsid w:val="004D38E7"/>
    <w:rsid w:val="004E6AA8"/>
    <w:rsid w:val="004F0C3C"/>
    <w:rsid w:val="004F2280"/>
    <w:rsid w:val="004F23BB"/>
    <w:rsid w:val="004F63FC"/>
    <w:rsid w:val="00505A92"/>
    <w:rsid w:val="005160F3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BE4"/>
    <w:rsid w:val="00555CFB"/>
    <w:rsid w:val="00556ADB"/>
    <w:rsid w:val="00556CF1"/>
    <w:rsid w:val="005762A7"/>
    <w:rsid w:val="0058490B"/>
    <w:rsid w:val="005860A9"/>
    <w:rsid w:val="00587CEE"/>
    <w:rsid w:val="005916D7"/>
    <w:rsid w:val="0059427F"/>
    <w:rsid w:val="005947FE"/>
    <w:rsid w:val="005A698C"/>
    <w:rsid w:val="005C03B1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6DFF"/>
    <w:rsid w:val="005F7611"/>
    <w:rsid w:val="00604379"/>
    <w:rsid w:val="006044FF"/>
    <w:rsid w:val="00607CC5"/>
    <w:rsid w:val="0061179B"/>
    <w:rsid w:val="006125F9"/>
    <w:rsid w:val="00632703"/>
    <w:rsid w:val="00633014"/>
    <w:rsid w:val="0063437B"/>
    <w:rsid w:val="0063660D"/>
    <w:rsid w:val="0064017E"/>
    <w:rsid w:val="00654BB6"/>
    <w:rsid w:val="00661F7B"/>
    <w:rsid w:val="006673CA"/>
    <w:rsid w:val="00673C26"/>
    <w:rsid w:val="00674DAB"/>
    <w:rsid w:val="00674DE5"/>
    <w:rsid w:val="00677ACA"/>
    <w:rsid w:val="006812AF"/>
    <w:rsid w:val="0068327D"/>
    <w:rsid w:val="0068769A"/>
    <w:rsid w:val="00691534"/>
    <w:rsid w:val="00693880"/>
    <w:rsid w:val="00694AF0"/>
    <w:rsid w:val="006A4686"/>
    <w:rsid w:val="006A64F8"/>
    <w:rsid w:val="006B0E9E"/>
    <w:rsid w:val="006B127B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0407"/>
    <w:rsid w:val="00731D27"/>
    <w:rsid w:val="00732628"/>
    <w:rsid w:val="007357EB"/>
    <w:rsid w:val="00746187"/>
    <w:rsid w:val="00747915"/>
    <w:rsid w:val="0076254F"/>
    <w:rsid w:val="00763CA9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4FB5"/>
    <w:rsid w:val="007D605C"/>
    <w:rsid w:val="007E1AD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AB4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68C4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245"/>
    <w:rsid w:val="00920AAE"/>
    <w:rsid w:val="00921E3F"/>
    <w:rsid w:val="009227A6"/>
    <w:rsid w:val="00933EC1"/>
    <w:rsid w:val="00941EF7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9021C"/>
    <w:rsid w:val="00991BAC"/>
    <w:rsid w:val="009A6EA0"/>
    <w:rsid w:val="009B2A4A"/>
    <w:rsid w:val="009C1335"/>
    <w:rsid w:val="009C1AB2"/>
    <w:rsid w:val="009C2F27"/>
    <w:rsid w:val="009C7251"/>
    <w:rsid w:val="009D0892"/>
    <w:rsid w:val="009D782B"/>
    <w:rsid w:val="009E2E91"/>
    <w:rsid w:val="00A01B40"/>
    <w:rsid w:val="00A1116C"/>
    <w:rsid w:val="00A139F5"/>
    <w:rsid w:val="00A13E1D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66E"/>
    <w:rsid w:val="00A82D31"/>
    <w:rsid w:val="00A85E7E"/>
    <w:rsid w:val="00A86ECC"/>
    <w:rsid w:val="00A86FCC"/>
    <w:rsid w:val="00A90A6D"/>
    <w:rsid w:val="00A90AFA"/>
    <w:rsid w:val="00A92B87"/>
    <w:rsid w:val="00A971E5"/>
    <w:rsid w:val="00AA710D"/>
    <w:rsid w:val="00AB1F20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00AF"/>
    <w:rsid w:val="00B31E5A"/>
    <w:rsid w:val="00B47359"/>
    <w:rsid w:val="00B63674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F0D3B"/>
    <w:rsid w:val="00C030DE"/>
    <w:rsid w:val="00C03B8F"/>
    <w:rsid w:val="00C051A8"/>
    <w:rsid w:val="00C22105"/>
    <w:rsid w:val="00C22FA0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3AC0"/>
    <w:rsid w:val="00CF4099"/>
    <w:rsid w:val="00CF43F3"/>
    <w:rsid w:val="00D00796"/>
    <w:rsid w:val="00D261A2"/>
    <w:rsid w:val="00D55A2C"/>
    <w:rsid w:val="00D57B49"/>
    <w:rsid w:val="00D616D2"/>
    <w:rsid w:val="00D63B5F"/>
    <w:rsid w:val="00D70EF7"/>
    <w:rsid w:val="00D77022"/>
    <w:rsid w:val="00D8397C"/>
    <w:rsid w:val="00D845EA"/>
    <w:rsid w:val="00D91CD5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C72C6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01F5"/>
    <w:rsid w:val="00F3055B"/>
    <w:rsid w:val="00F32749"/>
    <w:rsid w:val="00F37172"/>
    <w:rsid w:val="00F37727"/>
    <w:rsid w:val="00F4477E"/>
    <w:rsid w:val="00F46269"/>
    <w:rsid w:val="00F6090D"/>
    <w:rsid w:val="00F60BA8"/>
    <w:rsid w:val="00F633DF"/>
    <w:rsid w:val="00F65A5A"/>
    <w:rsid w:val="00F67D8F"/>
    <w:rsid w:val="00F802BE"/>
    <w:rsid w:val="00F80E93"/>
    <w:rsid w:val="00F86024"/>
    <w:rsid w:val="00F8611A"/>
    <w:rsid w:val="00F92DE9"/>
    <w:rsid w:val="00FA3E6A"/>
    <w:rsid w:val="00FA5128"/>
    <w:rsid w:val="00FB42D4"/>
    <w:rsid w:val="00FB5906"/>
    <w:rsid w:val="00FB5B17"/>
    <w:rsid w:val="00FB7150"/>
    <w:rsid w:val="00FB762F"/>
    <w:rsid w:val="00FC2AED"/>
    <w:rsid w:val="00FD08AE"/>
    <w:rsid w:val="00FD5EA7"/>
    <w:rsid w:val="00FD653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42A39"/>
  <w15:chartTrackingRefBased/>
  <w15:docId w15:val="{DBBE81B4-65C1-450E-9377-6F996C61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F0D3B"/>
    <w:pPr>
      <w:spacing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916245"/>
    <w:pPr>
      <w:suppressAutoHyphens/>
      <w:spacing w:after="600"/>
    </w:pPr>
    <w:rPr>
      <w:color w:val="001D77"/>
      <w:shd w:val="clear" w:color="auto" w:fill="FFFFFF"/>
      <w:lang w:val="en-GB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916245"/>
    <w:rPr>
      <w:rFonts w:ascii="Fira Sans Extra Condensed SemiB" w:hAnsi="Fira Sans Extra Condensed SemiB"/>
      <w:color w:val="001D77"/>
      <w:sz w:val="40"/>
      <w:szCs w:val="26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8266E"/>
    <w:pPr>
      <w:spacing w:before="360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8266E"/>
    <w:rPr>
      <w:rFonts w:ascii="Fira Sans" w:hAnsi="Fira Sans"/>
      <w:b/>
      <w:noProof/>
      <w:sz w:val="20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BF0D3B"/>
    <w:pPr>
      <w:spacing w:after="0" w:line="240" w:lineRule="auto"/>
    </w:pPr>
    <w:rPr>
      <w:rFonts w:cs="Calibri"/>
      <w:color w:val="000000"/>
      <w:szCs w:val="19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F0D3B"/>
    <w:rPr>
      <w:rFonts w:ascii="Fira Sans" w:hAnsi="Fira Sans" w:cs="Calibri"/>
      <w:color w:val="000000"/>
      <w:sz w:val="19"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BF0D3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5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rateg.stat.gov.pl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bdm.stat.gov.pl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mpactcee.com/impact/2024/pl/partnerzy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tat.gov.pl/obszary-tematyczne/koniunktura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mup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3.png"/><Relationship Id="rId7" Type="http://schemas.openxmlformats.org/officeDocument/2006/relationships/image" Target="media/image9.png"/><Relationship Id="rId12" Type="http://schemas.openxmlformats.org/officeDocument/2006/relationships/image" Target="media/image6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12.png"/><Relationship Id="rId11" Type="http://schemas.openxmlformats.org/officeDocument/2006/relationships/image" Target="media/image5.png"/><Relationship Id="rId5" Type="http://schemas.openxmlformats.org/officeDocument/2006/relationships/image" Target="media/image11.png"/><Relationship Id="rId10" Type="http://schemas.openxmlformats.org/officeDocument/2006/relationships/image" Target="media/image19.png"/><Relationship Id="rId4" Type="http://schemas.openxmlformats.org/officeDocument/2006/relationships/image" Target="media/image14.png"/><Relationship Id="rId9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ziorskaK\Desktop\informacje%20prasowe\Informacja%20prasowa%20-%20blankiet_X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1BC012-ECDB-437E-A498-E6B177C9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Informacja prasowa - blankiet_X</Template>
  <TotalTime>35</TotalTime>
  <Pages>1</Pages>
  <Words>506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Kamila</dc:creator>
  <cp:keywords/>
  <dc:description/>
  <cp:lastModifiedBy>Jeziorska Kamila</cp:lastModifiedBy>
  <cp:revision>7</cp:revision>
  <cp:lastPrinted>2024-04-26T12:51:00Z</cp:lastPrinted>
  <dcterms:created xsi:type="dcterms:W3CDTF">2024-05-07T12:41:00Z</dcterms:created>
  <dcterms:modified xsi:type="dcterms:W3CDTF">2024-05-13T07:16:00Z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