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C8ADB" w14:textId="35D06B0E" w:rsidR="00BF0D3B" w:rsidRPr="006F15CC" w:rsidRDefault="002F4B47" w:rsidP="00BF0D3B">
      <w:pPr>
        <w:pStyle w:val="Tytuinfomacjisygnalnej"/>
        <w:rPr>
          <w:lang w:val="pl-PL"/>
        </w:rPr>
      </w:pPr>
      <w:r w:rsidRPr="002F4B47">
        <w:rPr>
          <w:lang w:val="pl-PL"/>
        </w:rPr>
        <w:t>3. edycja konferencji naukowej pt. „Samorząd terytorialny. Społeczeństwo. Gospodarka. Przestrzeń”</w:t>
      </w:r>
      <w:r w:rsidR="00A13E1D">
        <w:rPr>
          <w:lang w:val="pl-PL"/>
        </w:rPr>
        <w:t xml:space="preserve"> pod</w:t>
      </w:r>
      <w:r w:rsidR="00BF0D3B">
        <w:rPr>
          <w:lang w:val="pl-PL"/>
        </w:rPr>
        <w:t xml:space="preserve"> patronatem honorowym Prezesa Głównego Urzędu Statystycznego</w:t>
      </w:r>
    </w:p>
    <w:p w14:paraId="0EA7E2FB" w14:textId="3FC3AEC5" w:rsidR="00BF0D3B" w:rsidRPr="0034596C" w:rsidRDefault="00BF0D3B" w:rsidP="00A13E1D">
      <w:pPr>
        <w:pStyle w:val="Lead"/>
      </w:pPr>
      <w:r w:rsidRPr="0034596C">
        <w:t>Prezes Głównego Urzędu Statystycznego objął honorowym patronatem</w:t>
      </w:r>
      <w:r w:rsidR="00A13E1D">
        <w:t xml:space="preserve"> </w:t>
      </w:r>
      <w:r w:rsidR="00984661" w:rsidRPr="00984661">
        <w:t>3. edycj</w:t>
      </w:r>
      <w:r w:rsidR="00984661">
        <w:t>ę</w:t>
      </w:r>
      <w:r w:rsidR="00984661" w:rsidRPr="00984661">
        <w:t xml:space="preserve"> konferencji naukowej pt. „Samorząd terytorialny. Społeczeństwo. Gospodarka. Przestrzeń”</w:t>
      </w:r>
      <w:r w:rsidRPr="0034596C">
        <w:t>. Wydarzenie odb</w:t>
      </w:r>
      <w:r w:rsidR="00984661">
        <w:t xml:space="preserve">ędzie </w:t>
      </w:r>
      <w:r w:rsidRPr="0034596C">
        <w:t xml:space="preserve">się </w:t>
      </w:r>
      <w:r w:rsidR="00984661">
        <w:t>16 maja</w:t>
      </w:r>
      <w:r w:rsidR="00A13E1D">
        <w:t xml:space="preserve"> </w:t>
      </w:r>
      <w:r w:rsidRPr="0034596C">
        <w:t xml:space="preserve">br., a </w:t>
      </w:r>
      <w:r w:rsidR="00857D77">
        <w:t xml:space="preserve">organizatorami wydarzenia są </w:t>
      </w:r>
      <w:r w:rsidR="00857D77" w:rsidRPr="00857D77">
        <w:t>Katedr</w:t>
      </w:r>
      <w:r w:rsidR="00857D77">
        <w:t>a</w:t>
      </w:r>
      <w:r w:rsidR="00857D77" w:rsidRPr="00857D77">
        <w:t xml:space="preserve"> Gospodarki Przestrzennej i Administracji Samorządowej Uniwersytetu Ekonomicznego we Wrocławiu, Urząd Statystyczny we Wrocławiu oraz Centrum Badawczo-Rozwojowe Samorządu Terytorialnego Uniwersytetu Ekonomicznego we Wrocławiu</w:t>
      </w:r>
      <w:r w:rsidR="00857D77">
        <w:t>.</w:t>
      </w:r>
    </w:p>
    <w:p w14:paraId="59BB6E7B" w14:textId="50D27311" w:rsidR="00A13E1D" w:rsidRDefault="00984661" w:rsidP="00A13E1D">
      <w:pPr>
        <w:spacing w:before="240" w:after="0"/>
      </w:pPr>
      <w:r w:rsidRPr="00984661">
        <w:t>Celem konferencji jest prezentacja dorobku środowiska naukowego oraz wyników badań prowadzonych przez statystykę publiczną, a także przegląd dobrych praktyk i dyskusja na temat przemian społecznych, gospodarczych i przestrzennych, zachodzących zarówno na poziomie regionalnym, jak i lokalnym.</w:t>
      </w:r>
    </w:p>
    <w:p w14:paraId="084752C5" w14:textId="7B6B5945" w:rsidR="00984661" w:rsidRDefault="00BF0D3B" w:rsidP="00984661">
      <w:pPr>
        <w:spacing w:before="240" w:after="0"/>
        <w:rPr>
          <w:b/>
        </w:rPr>
      </w:pPr>
      <w:r w:rsidRPr="00F70782">
        <w:rPr>
          <w:b/>
        </w:rPr>
        <w:t xml:space="preserve">Więcej informacji na temat wydarzenia dostępnych jest pod adresem: </w:t>
      </w:r>
      <w:hyperlink r:id="rId11" w:history="1">
        <w:r w:rsidR="00C229C3">
          <w:rPr>
            <w:rStyle w:val="Hipercze"/>
            <w:rFonts w:cstheme="minorBidi"/>
            <w:b/>
          </w:rPr>
          <w:t>wroclaw.stat.gov.pl/seminaria-i-konferencje/konferencja-naukowa-pt-samorzad-terytorialny-spoleczenstwo-gospodarka-przestrzen-2024/patronaty/</w:t>
        </w:r>
      </w:hyperlink>
      <w:bookmarkStart w:id="0" w:name="_GoBack"/>
      <w:bookmarkEnd w:id="0"/>
      <w:r w:rsidR="00C229C3">
        <w:rPr>
          <w:b/>
        </w:rPr>
        <w:t xml:space="preserve"> </w:t>
      </w:r>
    </w:p>
    <w:p w14:paraId="3564C52C" w14:textId="77777777" w:rsidR="00984661" w:rsidRPr="00857D77" w:rsidRDefault="00984661" w:rsidP="00984661">
      <w:pPr>
        <w:spacing w:before="240" w:after="0"/>
      </w:pPr>
      <w:r w:rsidRPr="00857D77">
        <w:rPr>
          <w:b/>
        </w:rPr>
        <w:t>Szereg działań Głównego Urzędu Statystycznego skierowanych jest do jednostek samorządu terytorialnego.</w:t>
      </w:r>
      <w:r>
        <w:t xml:space="preserve"> </w:t>
      </w:r>
      <w:r w:rsidRPr="00857D77">
        <w:t>Flagowym projektem w tym temacie jest</w:t>
      </w:r>
      <w:r w:rsidRPr="00B90FBA">
        <w:rPr>
          <w:b/>
        </w:rPr>
        <w:t xml:space="preserve"> </w:t>
      </w:r>
      <w:bookmarkStart w:id="1" w:name="_Hlk164768642"/>
      <w:r w:rsidRPr="00857D77">
        <w:rPr>
          <w:b/>
        </w:rPr>
        <w:t xml:space="preserve">System Monitorowania Usług Publicznych (SMUP, </w:t>
      </w:r>
      <w:hyperlink r:id="rId12" w:history="1">
        <w:r w:rsidRPr="00857D77">
          <w:rPr>
            <w:b/>
            <w:color w:val="0000FF"/>
            <w:u w:val="single"/>
          </w:rPr>
          <w:t>smup.gov.pl</w:t>
        </w:r>
      </w:hyperlink>
      <w:r w:rsidRPr="00857D77">
        <w:rPr>
          <w:b/>
        </w:rPr>
        <w:t>)</w:t>
      </w:r>
      <w:r w:rsidRPr="00B90FBA">
        <w:rPr>
          <w:b/>
        </w:rPr>
        <w:t xml:space="preserve">, </w:t>
      </w:r>
      <w:r w:rsidRPr="00857D77">
        <w:t xml:space="preserve">który zawiera informacje na temat świadczenia usług publicznych przez gminy i powiaty. </w:t>
      </w:r>
      <w:bookmarkEnd w:id="1"/>
      <w:r w:rsidRPr="00857D77">
        <w:t xml:space="preserve">To usługi, z których wszyscy na co dzień korzystamy. Każdy może przeglądać i porównywać dane oraz uzyskać raporty usług. W SMUP dostępny jest także duży zbiór danych na temat finansów gmin i powiatów. Wszystkie dane SMUP można łatwo udostępniać w mediach społecznościowych. </w:t>
      </w:r>
    </w:p>
    <w:p w14:paraId="4DBB8261" w14:textId="77777777" w:rsidR="00984661" w:rsidRDefault="00984661" w:rsidP="00984661">
      <w:pPr>
        <w:spacing w:before="240" w:after="0"/>
      </w:pPr>
      <w:r w:rsidRPr="00984661">
        <w:rPr>
          <w:b/>
        </w:rPr>
        <w:t xml:space="preserve">GUS stworzył także Statystyczne Vademecum Samorządowca (SVS). Statystyczne Vademecum Samorządowca (SVS) </w:t>
      </w:r>
      <w:r w:rsidRPr="006F5425">
        <w:t>to system stworzony przez statystykę publiczną w odpowiedzi na rosnące potrzeby informacyjne jednostek samorządu terytorialnego. Jego podstawowym celem jest dostarczenie radnym oraz członkom organów wykonawczych samorządów kompleksowych, jednolitych metodologicznie i jakościowo informacji, odpowiadających zadaniom określonym w ustawach kompetencyjnych samorządu terytorialnego.</w:t>
      </w:r>
      <w:r>
        <w:t xml:space="preserve"> </w:t>
      </w:r>
      <w:r w:rsidRPr="005A2F16">
        <w:t>System</w:t>
      </w:r>
      <w:r>
        <w:t xml:space="preserve"> SVS</w:t>
      </w:r>
      <w:r w:rsidRPr="005A2F16">
        <w:t xml:space="preserve"> dostępny jest pod adresem: </w:t>
      </w:r>
      <w:hyperlink r:id="rId13" w:history="1">
        <w:r>
          <w:rPr>
            <w:rStyle w:val="Hipercze"/>
            <w:rFonts w:cstheme="minorBidi"/>
          </w:rPr>
          <w:t>svs.stat.gov.pl</w:t>
        </w:r>
      </w:hyperlink>
      <w:r w:rsidRPr="005A2F16">
        <w:t xml:space="preserve"> </w:t>
      </w:r>
    </w:p>
    <w:p w14:paraId="01A849A2" w14:textId="77777777" w:rsidR="00984661" w:rsidRDefault="00984661" w:rsidP="00984661">
      <w:pPr>
        <w:spacing w:before="240" w:after="0"/>
      </w:pPr>
      <w:r>
        <w:t xml:space="preserve">Kolejnym produktem skierowanym do samorządowców jest </w:t>
      </w:r>
      <w:r w:rsidRPr="00984661">
        <w:rPr>
          <w:b/>
        </w:rPr>
        <w:t>Statystyka Miast</w:t>
      </w:r>
      <w:r>
        <w:t xml:space="preserve">. Narzędzie </w:t>
      </w:r>
      <w:r w:rsidRPr="00A12CC8">
        <w:t>prezentuje interaktywne opracowania miesięczne zawierające podstawowe informacje charakteryzujące miasta wojewódzkie, z zakresu: rynku pracy, wynagrodzeń, przemysłu, budownictwa, budownictwa mieszkaniowego, handlu wewnętrznego, podmiotów gospodarczych.</w:t>
      </w:r>
      <w:r>
        <w:t xml:space="preserve"> </w:t>
      </w:r>
      <w:r w:rsidRPr="00A12CC8">
        <w:t xml:space="preserve">Statystyka Miast znajduje się pod adresem: </w:t>
      </w:r>
      <w:hyperlink r:id="rId14" w:history="1">
        <w:r w:rsidRPr="00B90FBA">
          <w:rPr>
            <w:rStyle w:val="Hipercze"/>
            <w:rFonts w:cstheme="minorBidi"/>
          </w:rPr>
          <w:t>statystykamiast</w:t>
        </w:r>
        <w:r w:rsidRPr="00A12CC8">
          <w:rPr>
            <w:rStyle w:val="Hipercze"/>
            <w:rFonts w:cstheme="minorBidi"/>
          </w:rPr>
          <w:t>.stat.gov.pl</w:t>
        </w:r>
      </w:hyperlink>
      <w:r w:rsidRPr="00A12CC8">
        <w:t xml:space="preserve"> </w:t>
      </w:r>
    </w:p>
    <w:p w14:paraId="355AE482" w14:textId="77777777" w:rsidR="00984661" w:rsidRDefault="00984661" w:rsidP="00984661">
      <w:pPr>
        <w:spacing w:before="240" w:after="0"/>
      </w:pPr>
      <w:r w:rsidRPr="00857D77">
        <w:rPr>
          <w:b/>
        </w:rPr>
        <w:t>Ponadto, GUS prowadzi regionalne badania statystyczne, a także organizuje konferencje, w trakcie których poruszane są zagadnienia z zakresu statystyki regionalnej.</w:t>
      </w:r>
      <w:r>
        <w:t xml:space="preserve"> </w:t>
      </w:r>
      <w:r w:rsidRPr="005A2F16">
        <w:t xml:space="preserve">Więcej informacji o działaniach GUS skierowanych do samorządów dostępnych jest pod adresem: </w:t>
      </w:r>
      <w:hyperlink r:id="rId15" w:history="1">
        <w:r>
          <w:rPr>
            <w:rStyle w:val="Hipercze"/>
            <w:rFonts w:cstheme="minorBidi"/>
          </w:rPr>
          <w:t>stat.gov.pl/statystyka-regionalna</w:t>
        </w:r>
      </w:hyperlink>
      <w:r>
        <w:t xml:space="preserve"> </w:t>
      </w:r>
    </w:p>
    <w:p w14:paraId="5C40D390" w14:textId="1AF304C6" w:rsidR="00984661" w:rsidRPr="00984661" w:rsidRDefault="00984661" w:rsidP="00984661">
      <w:pPr>
        <w:spacing w:before="240" w:after="0"/>
        <w:rPr>
          <w:b/>
        </w:rPr>
      </w:pPr>
      <w:r w:rsidRPr="00984661">
        <w:rPr>
          <w:b/>
        </w:rPr>
        <w:t xml:space="preserve">Z uwagi na ilość produktów Głównego Urzędu Statystycznego skierowanych do przedstawicieli samorządu terytorialnego, Prezes GUS został patronem honorowym </w:t>
      </w:r>
      <w:r>
        <w:rPr>
          <w:b/>
        </w:rPr>
        <w:t>wydarzenia.</w:t>
      </w:r>
    </w:p>
    <w:p w14:paraId="3C353A83" w14:textId="5D2E8212" w:rsidR="00DE6B58" w:rsidRPr="00984661" w:rsidRDefault="00984661" w:rsidP="00984661">
      <w:pPr>
        <w:spacing w:before="240" w:after="0"/>
        <w:rPr>
          <w:b/>
        </w:rPr>
      </w:pPr>
      <w:r w:rsidRPr="00984661">
        <w:rPr>
          <w:b/>
          <w:i/>
        </w:rPr>
        <w:lastRenderedPageBreak/>
        <w:t>- Rola statystyki publicznej jest nie do przecenienia. My konstytuujemy jeden wspólny język w debacie publicznej - język danych statystycznych</w:t>
      </w:r>
      <w:r w:rsidRPr="00984661">
        <w:rPr>
          <w:b/>
        </w:rPr>
        <w:t xml:space="preserve"> – mówił dr Dominik Rozkrut, Prezes GUS podczas innego wydarzenia.</w:t>
      </w:r>
    </w:p>
    <w:sectPr w:rsidR="00DE6B58" w:rsidRPr="00984661" w:rsidSect="00730407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701" w:right="1701" w:bottom="1701" w:left="1418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11B07" w14:textId="77777777" w:rsidR="008F77A3" w:rsidRDefault="008F77A3" w:rsidP="000662E2">
      <w:pPr>
        <w:spacing w:after="0" w:line="240" w:lineRule="auto"/>
      </w:pPr>
      <w:r>
        <w:separator/>
      </w:r>
    </w:p>
  </w:endnote>
  <w:endnote w:type="continuationSeparator" w:id="0">
    <w:p w14:paraId="00479B8E" w14:textId="77777777" w:rsidR="008F77A3" w:rsidRDefault="008F77A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D59B13B-A020-44EA-8747-12A5231009B0}"/>
    <w:embedBold r:id="rId2" w:fontKey="{DB5004E3-B139-4A6D-9541-28635C631ADE}"/>
    <w:embedBoldItalic r:id="rId3" w:fontKey="{8FDDD948-7B6D-48EE-B855-8C425E58749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E19F913-C7AF-4387-969E-648E743EEE40}"/>
    <w:embedBold r:id="rId5" w:fontKey="{50F1C34E-758C-4A88-AB3B-5FF8F8B0E0F9}"/>
    <w:embedBoldItalic r:id="rId6" w:fontKey="{D6F255F2-D02D-437F-B01A-62BBE76B037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A87A08-AD09-404C-9898-C28A2A9CBF7B}"/>
    <w:embedBold r:id="rId8" w:fontKey="{47E32F72-0A89-4EB5-BBF9-00CBDA26FFA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51E8AF8-C8F8-4856-A4A0-016EC3FE19F8}"/>
    <w:embedItalic r:id="rId10" w:fontKey="{FDDE957B-FF7A-41EA-8FBC-433EC62935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D3B4C7C-BFF7-427A-B477-0B4C89B1B98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795E268-6107-4104-9BC8-4DD8212E65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B0FC711-ABF9-4FBC-8A50-4EE4BC47E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282B0" w14:textId="5B4C75BB" w:rsidR="003B18B6" w:rsidRDefault="00857D77" w:rsidP="003B18B6">
    <w:pPr>
      <w:pStyle w:val="Stopka"/>
      <w:jc w:val="center"/>
    </w:pPr>
    <w:r>
      <w:rPr>
        <w:noProof/>
      </w:rPr>
      <w:drawing>
        <wp:anchor distT="0" distB="0" distL="114300" distR="114300" simplePos="0" relativeHeight="251694080" behindDoc="0" locked="0" layoutInCell="1" allowOverlap="1" wp14:anchorId="1F4D6F03" wp14:editId="1627E00A">
          <wp:simplePos x="0" y="0"/>
          <wp:positionH relativeFrom="column">
            <wp:posOffset>1268095</wp:posOffset>
          </wp:positionH>
          <wp:positionV relativeFrom="paragraph">
            <wp:posOffset>-508635</wp:posOffset>
          </wp:positionV>
          <wp:extent cx="251445" cy="24817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Obraz 6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45" cy="248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3165A1D" wp14:editId="67D46C52">
              <wp:simplePos x="0" y="0"/>
              <wp:positionH relativeFrom="column">
                <wp:posOffset>1520892</wp:posOffset>
              </wp:positionH>
              <wp:positionV relativeFrom="paragraph">
                <wp:posOffset>-518160</wp:posOffset>
              </wp:positionV>
              <wp:extent cx="1149284" cy="252551"/>
              <wp:effectExtent l="0" t="0" r="0" b="0"/>
              <wp:wrapNone/>
              <wp:docPr id="22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284" cy="2525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61FD4" w14:textId="77777777" w:rsidR="00A1116C" w:rsidRPr="00F301F5" w:rsidRDefault="00A1116C" w:rsidP="00A1116C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252EFD">
                            <w:rPr>
                              <w:sz w:val="18"/>
                              <w:szCs w:val="18"/>
                            </w:rPr>
                            <w:t>@GUS_STAT</w:t>
                          </w:r>
                        </w:p>
                      </w:txbxContent>
                    </wps:txbx>
                    <wps:bodyPr rot="0" vert="horz" wrap="square" lIns="3600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165A1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19.75pt;margin-top:-40.8pt;width:90.5pt;height:1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" filled="f" stroked="f">
              <v:textbox style="mso-fit-shape-to-text:t" inset="1mm">
                <w:txbxContent>
                  <w:p w14:paraId="0CE61FD4" w14:textId="77777777" w:rsidR="00A1116C" w:rsidRPr="00F301F5" w:rsidRDefault="00A1116C" w:rsidP="00A1116C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252EFD">
                      <w:rPr>
                        <w:sz w:val="18"/>
                        <w:szCs w:val="18"/>
                      </w:rPr>
                      <w:t>@GUS_STAT</w:t>
                    </w:r>
                  </w:p>
                </w:txbxContent>
              </v:textbox>
            </v:shape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F14B9DB" wp14:editId="6F566DC9">
              <wp:simplePos x="0" y="0"/>
              <wp:positionH relativeFrom="column">
                <wp:posOffset>0</wp:posOffset>
              </wp:positionH>
              <wp:positionV relativeFrom="paragraph">
                <wp:posOffset>-516255</wp:posOffset>
              </wp:positionV>
              <wp:extent cx="1070610" cy="266065"/>
              <wp:effectExtent l="0" t="0" r="0" b="635"/>
              <wp:wrapNone/>
              <wp:docPr id="222" name="Grupa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223" name="Obraz 223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1914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14B9DB" id="Grupa 222" o:spid="_x0000_s1027" style="position:absolute;left:0;text-align:left;margin-left:0;margin-top:-40.65pt;width:84.3pt;height:20.95pt;z-index:251685888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23" o:spid="_x0000_s1028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">
                <v:imagedata r:id="rId3" o:title="Ikonka strony www"/>
              </v:shape>
              <v:shape id="_x0000_s1029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" filled="f" stroked="f">
                <v:textbox style="mso-fit-shape-to-text:t" inset="1mm">
                  <w:txbxContent>
                    <w:p w14:paraId="7D9F1914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455DB3F" wp14:editId="09801CB9">
              <wp:simplePos x="0" y="0"/>
              <wp:positionH relativeFrom="column">
                <wp:posOffset>2726690</wp:posOffset>
              </wp:positionH>
              <wp:positionV relativeFrom="paragraph">
                <wp:posOffset>-517525</wp:posOffset>
              </wp:positionV>
              <wp:extent cx="1860550" cy="261620"/>
              <wp:effectExtent l="0" t="0" r="0" b="5080"/>
              <wp:wrapNone/>
              <wp:docPr id="228" name="Grupa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2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B520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12594F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0" name="Obraz 230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55DB3F" id="Grupa 228" o:spid="_x0000_s1030" style="position:absolute;left:0;text-align:left;margin-left:214.7pt;margin-top:-40.75pt;width:146.5pt;height:20.6pt;z-index:251688960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">
              <v:shape id="_x0000_s1031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" filled="f" stroked="f">
                <v:textbox style="mso-fit-shape-to-text:t" inset="1mm">
                  <w:txbxContent>
                    <w:p w14:paraId="3BD0B520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12594F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230" o:spid="_x0000_s1032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">
                <v:imagedata r:id="rId5" o:title="Ikonka facebooka"/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D5608C5" wp14:editId="12DA9FE1">
              <wp:simplePos x="0" y="0"/>
              <wp:positionH relativeFrom="column">
                <wp:posOffset>4898390</wp:posOffset>
              </wp:positionH>
              <wp:positionV relativeFrom="paragraph">
                <wp:posOffset>-513080</wp:posOffset>
              </wp:positionV>
              <wp:extent cx="1057275" cy="260985"/>
              <wp:effectExtent l="0" t="0" r="0" b="5715"/>
              <wp:wrapNone/>
              <wp:docPr id="231" name="Grupa 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232" name="Obraz 232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79D2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5608C5" id="Grupa 231" o:spid="_x0000_s1033" style="position:absolute;left:0;text-align:left;margin-left:385.7pt;margin-top:-40.4pt;width:83.25pt;height:20.55pt;z-index:251689984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">
              <v:shape id="Obraz 232" o:spid="_x0000_s1034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">
                <v:imagedata r:id="rId7" o:title="Ikonka instagrama"/>
              </v:shape>
              <v:shape id="_x0000_s1035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" filled="f" stroked="f">
                <v:textbox style="mso-fit-shape-to-text:t" inset="1mm">
                  <w:txbxContent>
                    <w:p w14:paraId="261779D2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E9263F" wp14:editId="683436D4">
              <wp:simplePos x="0" y="0"/>
              <wp:positionH relativeFrom="column">
                <wp:posOffset>643890</wp:posOffset>
              </wp:positionH>
              <wp:positionV relativeFrom="page">
                <wp:posOffset>10165715</wp:posOffset>
              </wp:positionV>
              <wp:extent cx="2067560" cy="271145"/>
              <wp:effectExtent l="0" t="0" r="0" b="0"/>
              <wp:wrapNone/>
              <wp:docPr id="234" name="Grupa 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23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C39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6" name="Obraz 236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E9263F" id="Grupa 234" o:spid="_x0000_s1036" style="position:absolute;left:0;text-align:left;margin-left:50.7pt;margin-top:800.45pt;width:162.8pt;height:21.35pt;z-index:251691008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">
              <v:shape id="_x0000_s1037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" filled="f" stroked="f">
                <v:textbox style="mso-fit-shape-to-text:t" inset="1mm">
                  <w:txbxContent>
                    <w:p w14:paraId="0CC24C39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  <w:proofErr w:type="spellEnd"/>
                    </w:p>
                  </w:txbxContent>
                </v:textbox>
              </v:shape>
              <v:shape id="Obraz 236" o:spid="_x0000_s1038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">
                <v:imagedata r:id="rId9" o:title="Ikonka Youtuba"/>
              </v:shape>
              <w10:wrap anchory="page"/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338329F6" wp14:editId="362856C8">
              <wp:simplePos x="0" y="0"/>
              <wp:positionH relativeFrom="column">
                <wp:posOffset>3333750</wp:posOffset>
              </wp:positionH>
              <wp:positionV relativeFrom="paragraph">
                <wp:posOffset>-197485</wp:posOffset>
              </wp:positionV>
              <wp:extent cx="1825625" cy="262890"/>
              <wp:effectExtent l="0" t="0" r="0" b="3810"/>
              <wp:wrapNone/>
              <wp:docPr id="237" name="Grupa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3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10678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9" name="Obraz 239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8329F6" id="Grupa 237" o:spid="_x0000_s1039" style="position:absolute;left:0;text-align:left;margin-left:262.5pt;margin-top:-15.55pt;width:143.75pt;height:20.7pt;z-index:251692032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">
              <v:shape id="_x0000_s1040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" filled="f" stroked="f">
                <v:textbox style="mso-fit-shape-to-text:t" inset="1mm">
                  <w:txbxContent>
                    <w:p w14:paraId="44610678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239" o:spid="_x0000_s1041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">
                <v:imagedata r:id="rId11" o:title="Ikonka linkedin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5F5A8" w14:textId="77777777" w:rsidR="00A1116C" w:rsidRDefault="00A1116C">
    <w:pPr>
      <w:pStyle w:val="Stopka"/>
    </w:pP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4A3137F" wp14:editId="0DED302B">
              <wp:simplePos x="0" y="0"/>
              <wp:positionH relativeFrom="column">
                <wp:posOffset>3333750</wp:posOffset>
              </wp:positionH>
              <wp:positionV relativeFrom="paragraph">
                <wp:posOffset>-191135</wp:posOffset>
              </wp:positionV>
              <wp:extent cx="1825625" cy="262890"/>
              <wp:effectExtent l="0" t="0" r="0" b="3810"/>
              <wp:wrapNone/>
              <wp:docPr id="200" name="Grupa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0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BCF6A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02" name="Obraz 202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A3137F" id="Grupa 200" o:spid="_x0000_s1044" style="position:absolute;margin-left:262.5pt;margin-top:-15.05pt;width:143.75pt;height:20.7pt;z-index:251683840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" filled="f" stroked="f">
                <v:textbox style="mso-fit-shape-to-text:t" inset="1mm">
                  <w:txbxContent>
                    <w:p w14:paraId="659BCF6A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2" o:spid="_x0000_s1046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">
                <v:imagedata r:id="rId2" o:title="Ikonka linkedin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591A3C3" wp14:editId="5F5D8D61">
              <wp:simplePos x="0" y="0"/>
              <wp:positionH relativeFrom="column">
                <wp:posOffset>643890</wp:posOffset>
              </wp:positionH>
              <wp:positionV relativeFrom="page">
                <wp:posOffset>10172065</wp:posOffset>
              </wp:positionV>
              <wp:extent cx="2067560" cy="271145"/>
              <wp:effectExtent l="0" t="0" r="0" b="0"/>
              <wp:wrapNone/>
              <wp:docPr id="197" name="Grupa 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19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4DF0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9" name="Obraz 199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91A3C3" id="Grupa 197" o:spid="_x0000_s1047" style="position:absolute;margin-left:50.7pt;margin-top:800.95pt;width:162.8pt;height:21.35pt;z-index:251682816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">
              <v:shape id="_x0000_s1048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" filled="f" stroked="f">
                <v:textbox style="mso-fit-shape-to-text:t" inset="1mm">
                  <w:txbxContent>
                    <w:p w14:paraId="79BD4DF0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  <w:proofErr w:type="spellEnd"/>
                    </w:p>
                  </w:txbxContent>
                </v:textbox>
              </v:shape>
              <v:shape id="Obraz 199" o:spid="_x0000_s1049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">
                <v:imagedata r:id="rId4" o:title="Ikonka Youtuba"/>
              </v:shape>
              <w10:wrap anchory="page"/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9C2CA45" wp14:editId="23059F14">
              <wp:simplePos x="0" y="0"/>
              <wp:positionH relativeFrom="column">
                <wp:posOffset>4898390</wp:posOffset>
              </wp:positionH>
              <wp:positionV relativeFrom="paragraph">
                <wp:posOffset>-506730</wp:posOffset>
              </wp:positionV>
              <wp:extent cx="1057275" cy="260985"/>
              <wp:effectExtent l="0" t="0" r="0" b="5715"/>
              <wp:wrapNone/>
              <wp:docPr id="194" name="Grupa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195" name="Obraz 195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614F9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9C2CA45" id="Grupa 194" o:spid="_x0000_s1050" style="position:absolute;margin-left:385.7pt;margin-top:-39.9pt;width:83.25pt;height:20.55pt;z-index:251681792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">
              <v:shape id="Obraz 195" o:spid="_x0000_s1051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">
                <v:imagedata r:id="rId6" o:title="Ikonka instagrama"/>
              </v:shape>
              <v:shape id="_x0000_s1052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" filled="f" stroked="f">
                <v:textbox style="mso-fit-shape-to-text:t" inset="1mm">
                  <w:txbxContent>
                    <w:p w14:paraId="0BD614F9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497AB63" wp14:editId="29B477C4">
              <wp:simplePos x="0" y="0"/>
              <wp:positionH relativeFrom="column">
                <wp:posOffset>2726690</wp:posOffset>
              </wp:positionH>
              <wp:positionV relativeFrom="paragraph">
                <wp:posOffset>-511175</wp:posOffset>
              </wp:positionV>
              <wp:extent cx="1860550" cy="261620"/>
              <wp:effectExtent l="0" t="0" r="0" b="5080"/>
              <wp:wrapNone/>
              <wp:docPr id="63" name="Grupa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192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4FF9A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12594F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3" name="Obraz 193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97AB63" id="Grupa 63" o:spid="_x0000_s1053" style="position:absolute;margin-left:214.7pt;margin-top:-40.25pt;width:146.5pt;height:20.6pt;z-index:251680768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">
              <v:shape id="_x0000_s1054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" filled="f" stroked="f">
                <v:textbox style="mso-fit-shape-to-text:t" inset="1mm">
                  <w:txbxContent>
                    <w:p w14:paraId="2B14FF9A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12594F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193" o:spid="_x0000_s1055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">
                <v:imagedata r:id="rId8" o:title="Ikonka facebook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EC12A60" wp14:editId="0B636835">
              <wp:simplePos x="0" y="0"/>
              <wp:positionH relativeFrom="column">
                <wp:posOffset>1256665</wp:posOffset>
              </wp:positionH>
              <wp:positionV relativeFrom="paragraph">
                <wp:posOffset>-514985</wp:posOffset>
              </wp:positionV>
              <wp:extent cx="1417955" cy="268605"/>
              <wp:effectExtent l="0" t="0" r="0" b="0"/>
              <wp:wrapNone/>
              <wp:docPr id="60" name="Grupa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955" cy="267053"/>
                        <a:chOff x="0" y="0"/>
                        <a:chExt cx="1418037" cy="267242"/>
                      </a:xfrm>
                    </wpg:grpSpPr>
                    <wps:wsp>
                      <wps:cNvPr id="6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8687" y="0"/>
                          <a:ext cx="11493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D7EE1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FD">
                              <w:rPr>
                                <w:sz w:val="18"/>
                                <w:szCs w:val="18"/>
                              </w:rPr>
                              <w:t>@GUS_STAT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2" name="Obraz 6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887"/>
                          <a:ext cx="251460" cy="248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C12A60" id="Grupa 60" o:spid="_x0000_s1056" style="position:absolute;margin-left:98.95pt;margin-top:-40.55pt;width:111.65pt;height:21.15pt;z-index:251679744" coordsize="1418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">
              <v:shape id="_x0000_s1057" type="#_x0000_t202" style="position:absolute;left:2686;width:1149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" filled="f" stroked="f">
                <v:textbox style="mso-fit-shape-to-text:t" inset="1mm">
                  <w:txbxContent>
                    <w:p w14:paraId="614D7EE1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FD">
                        <w:rPr>
                          <w:sz w:val="18"/>
                          <w:szCs w:val="18"/>
                        </w:rPr>
                        <w:t>@GUS_STAT</w:t>
                      </w:r>
                    </w:p>
                  </w:txbxContent>
                </v:textbox>
              </v:shape>
              <v:shape id="Obraz 62" o:spid="_x0000_s1058" type="#_x0000_t75" style="position:absolute;top:188;width:251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">
                <v:imagedata r:id="rId10" o:title="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117E3EA" wp14:editId="7FA17019">
              <wp:simplePos x="0" y="0"/>
              <wp:positionH relativeFrom="column">
                <wp:posOffset>0</wp:posOffset>
              </wp:positionH>
              <wp:positionV relativeFrom="paragraph">
                <wp:posOffset>-509905</wp:posOffset>
              </wp:positionV>
              <wp:extent cx="1070610" cy="266065"/>
              <wp:effectExtent l="0" t="0" r="0" b="635"/>
              <wp:wrapNone/>
              <wp:docPr id="57" name="Grupa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58" name="Obraz 58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A7A5E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17E3EA" id="Grupa 57" o:spid="_x0000_s1059" style="position:absolute;margin-left:0;margin-top:-40.15pt;width:84.3pt;height:20.95pt;z-index:251678720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">
              <v:shape id="Obraz 58" o:spid="_x0000_s1060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">
                <v:imagedata r:id="rId12" o:title="Ikonka strony www"/>
              </v:shape>
              <v:shape id="_x0000_s1061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" filled="f" stroked="f">
                <v:textbox style="mso-fit-shape-to-text:t" inset="1mm">
                  <w:txbxContent>
                    <w:p w14:paraId="053A7A5E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FF40C" w14:textId="77777777" w:rsidR="008F77A3" w:rsidRDefault="008F77A3" w:rsidP="000662E2">
      <w:pPr>
        <w:spacing w:after="0" w:line="240" w:lineRule="auto"/>
      </w:pPr>
      <w:r>
        <w:separator/>
      </w:r>
    </w:p>
  </w:footnote>
  <w:footnote w:type="continuationSeparator" w:id="0">
    <w:p w14:paraId="0E85A2FF" w14:textId="77777777" w:rsidR="008F77A3" w:rsidRDefault="008F77A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8417A" w14:textId="77777777" w:rsidR="00607CC5" w:rsidRDefault="00607CC5">
    <w:pPr>
      <w:pStyle w:val="Nagwek"/>
    </w:pPr>
  </w:p>
  <w:p w14:paraId="49F4B891" w14:textId="77777777"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3D5B4" w14:textId="77777777" w:rsidR="00730407" w:rsidRDefault="00730407">
    <w:pPr>
      <w:pStyle w:val="Nagwek"/>
    </w:pPr>
    <w:r w:rsidRPr="0073040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C82C3EF" wp14:editId="4496027C">
              <wp:simplePos x="0" y="0"/>
              <wp:positionH relativeFrom="page">
                <wp:posOffset>5217160</wp:posOffset>
              </wp:positionH>
              <wp:positionV relativeFrom="page">
                <wp:posOffset>363220</wp:posOffset>
              </wp:positionV>
              <wp:extent cx="2341880" cy="395605"/>
              <wp:effectExtent l="0" t="0" r="1270" b="4445"/>
              <wp:wrapNone/>
              <wp:docPr id="54" name="Schemat blokowy: opóźnienie 6" descr="Napis &quot;Informacja sygnalna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2341880" cy="3956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31437F" w14:textId="77777777" w:rsidR="00730407" w:rsidRPr="0024680C" w:rsidRDefault="00730407" w:rsidP="00730407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</w:pPr>
                          <w:r w:rsidRPr="0024680C"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  <w:t xml:space="preserve">INFORMACJA PRASOWA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82C3EF" id="Schemat blokowy: opóźnienie 6" o:spid="_x0000_s1042" alt="Napis &quot;Informacja sygnalna&quot;" style="position:absolute;margin-left:410.8pt;margin-top:28.6pt;width:184.4pt;height:31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2138655,0;2341880,197803;2138655,395605;0,395605;0,0" o:connectangles="0,0,0,0,0,0" textboxrect="0,0,3527018,612140"/>
              <o:lock v:ext="edit" aspectratio="t"/>
              <v:textbox>
                <w:txbxContent>
                  <w:p w14:paraId="5531437F" w14:textId="77777777" w:rsidR="00730407" w:rsidRPr="0024680C" w:rsidRDefault="00730407" w:rsidP="00730407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sz w:val="28"/>
                        <w:szCs w:val="28"/>
                      </w:rPr>
                    </w:pPr>
                    <w:r w:rsidRPr="0024680C">
                      <w:rPr>
                        <w:rFonts w:ascii="Fira Sans SemiBold" w:hAnsi="Fira Sans SemiBold"/>
                        <w:sz w:val="28"/>
                        <w:szCs w:val="28"/>
                      </w:rPr>
                      <w:t xml:space="preserve">INFORMACJA PRASOWA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30407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3DE051DF" wp14:editId="49EA21FE">
          <wp:simplePos x="0" y="0"/>
          <wp:positionH relativeFrom="margin">
            <wp:posOffset>0</wp:posOffset>
          </wp:positionH>
          <wp:positionV relativeFrom="page">
            <wp:posOffset>354965</wp:posOffset>
          </wp:positionV>
          <wp:extent cx="1125855" cy="431800"/>
          <wp:effectExtent l="0" t="0" r="0" b="6350"/>
          <wp:wrapNone/>
          <wp:docPr id="56" name="Obraz 5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73040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80994FC" wp14:editId="3626EA09">
              <wp:simplePos x="0" y="0"/>
              <wp:positionH relativeFrom="rightMargin">
                <wp:posOffset>0</wp:posOffset>
              </wp:positionH>
              <wp:positionV relativeFrom="paragraph">
                <wp:posOffset>946150</wp:posOffset>
              </wp:positionV>
              <wp:extent cx="1060450" cy="336550"/>
              <wp:effectExtent l="0" t="0" r="0" b="6350"/>
              <wp:wrapNone/>
              <wp:docPr id="55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ED3087" w14:textId="18A3232E" w:rsidR="00730407" w:rsidRPr="00730407" w:rsidRDefault="003412F2" w:rsidP="00730407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1</w:t>
                          </w:r>
                          <w:r w:rsidR="002F4B47">
                            <w:rPr>
                              <w:b/>
                              <w:sz w:val="20"/>
                              <w:szCs w:val="20"/>
                            </w:rPr>
                            <w:t>5</w:t>
                          </w:r>
                          <w:r w:rsidR="00BF0D3B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2A7203">
                            <w:rPr>
                              <w:b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5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BF0D3B">
                            <w:rPr>
                              <w:b/>
                              <w:sz w:val="20"/>
                              <w:szCs w:val="20"/>
                            </w:rPr>
                            <w:t>202</w:t>
                          </w:r>
                          <w:r w:rsidR="002A7203">
                            <w:rPr>
                              <w:b/>
                              <w:sz w:val="20"/>
                              <w:szCs w:val="20"/>
                            </w:rPr>
                            <w:t>4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994FC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" style="position:absolute;margin-left:0;margin-top:74.5pt;width:83.5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" filled="f" stroked="f">
              <v:textbox>
                <w:txbxContent>
                  <w:p w14:paraId="6EED3087" w14:textId="18A3232E" w:rsidR="00730407" w:rsidRPr="00730407" w:rsidRDefault="003412F2" w:rsidP="0073040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</w:t>
                    </w:r>
                    <w:r w:rsidR="002F4B47">
                      <w:rPr>
                        <w:b/>
                        <w:sz w:val="20"/>
                        <w:szCs w:val="20"/>
                      </w:rPr>
                      <w:t>5</w:t>
                    </w:r>
                    <w:r w:rsidR="00BF0D3B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2A7203">
                      <w:rPr>
                        <w:b/>
                        <w:sz w:val="20"/>
                        <w:szCs w:val="20"/>
                      </w:rPr>
                      <w:t>0</w:t>
                    </w:r>
                    <w:r>
                      <w:rPr>
                        <w:b/>
                        <w:sz w:val="20"/>
                        <w:szCs w:val="20"/>
                      </w:rPr>
                      <w:t>5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BF0D3B">
                      <w:rPr>
                        <w:b/>
                        <w:sz w:val="20"/>
                        <w:szCs w:val="20"/>
                      </w:rPr>
                      <w:t>202</w:t>
                    </w:r>
                    <w:r w:rsidR="002A7203">
                      <w:rPr>
                        <w:b/>
                        <w:sz w:val="20"/>
                        <w:szCs w:val="20"/>
                      </w:rPr>
                      <w:t>4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4.75pt;height:124.8pt;visibility:visible;mso-wrap-style:square" o:bullet="t">
        <v:imagedata r:id="rId1" o:title=""/>
      </v:shape>
    </w:pict>
  </w:numPicBullet>
  <w:numPicBullet w:numPicBulletId="1">
    <w:pict>
      <v:shape id="_x0000_i1039" type="#_x0000_t75" style="width:124.25pt;height:124.8pt;visibility:visible;mso-wrap-style:square" o:bullet="t">
        <v:imagedata r:id="rId2" o:title=""/>
      </v:shape>
    </w:pict>
  </w:numPicBullet>
  <w:numPicBullet w:numPicBulletId="2">
    <w:pict>
      <v:shape id="_x0000_i1040" type="#_x0000_t75" style="width:19.8pt;height:24pt;visibility:visible;mso-wrap-style:square" o:bullet="t">
        <v:imagedata r:id="rId3" o:title=""/>
      </v:shape>
    </w:pict>
  </w:numPicBullet>
  <w:numPicBullet w:numPicBulletId="3">
    <w:pict>
      <v:shape id="_x0000_i1041" type="#_x0000_t75" style="width:19.8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3B"/>
    <w:rsid w:val="00001C5B"/>
    <w:rsid w:val="00003437"/>
    <w:rsid w:val="0000709F"/>
    <w:rsid w:val="000108B8"/>
    <w:rsid w:val="000152F5"/>
    <w:rsid w:val="00034F0B"/>
    <w:rsid w:val="0004582E"/>
    <w:rsid w:val="00046A10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2CD6"/>
    <w:rsid w:val="00097840"/>
    <w:rsid w:val="000A1B8F"/>
    <w:rsid w:val="000B0727"/>
    <w:rsid w:val="000B330D"/>
    <w:rsid w:val="000C135D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594F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75043"/>
    <w:rsid w:val="001951DA"/>
    <w:rsid w:val="001B053D"/>
    <w:rsid w:val="001C3269"/>
    <w:rsid w:val="001D19B6"/>
    <w:rsid w:val="001D1DB4"/>
    <w:rsid w:val="001D23F1"/>
    <w:rsid w:val="001D25F9"/>
    <w:rsid w:val="001D61ED"/>
    <w:rsid w:val="001E1CC3"/>
    <w:rsid w:val="001E5B2D"/>
    <w:rsid w:val="0020156C"/>
    <w:rsid w:val="002018D0"/>
    <w:rsid w:val="00216634"/>
    <w:rsid w:val="00242D31"/>
    <w:rsid w:val="0024680C"/>
    <w:rsid w:val="00252EFD"/>
    <w:rsid w:val="00253AB6"/>
    <w:rsid w:val="0025481E"/>
    <w:rsid w:val="002574F9"/>
    <w:rsid w:val="00262B61"/>
    <w:rsid w:val="00262CC6"/>
    <w:rsid w:val="00263E08"/>
    <w:rsid w:val="002655B9"/>
    <w:rsid w:val="00265B80"/>
    <w:rsid w:val="002762FD"/>
    <w:rsid w:val="00276811"/>
    <w:rsid w:val="00282699"/>
    <w:rsid w:val="002926DF"/>
    <w:rsid w:val="00296697"/>
    <w:rsid w:val="002A720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4B47"/>
    <w:rsid w:val="002F77C8"/>
    <w:rsid w:val="002F7CBF"/>
    <w:rsid w:val="00304F22"/>
    <w:rsid w:val="003058E7"/>
    <w:rsid w:val="00306C7C"/>
    <w:rsid w:val="00307170"/>
    <w:rsid w:val="00313F5C"/>
    <w:rsid w:val="00314F86"/>
    <w:rsid w:val="00317F4D"/>
    <w:rsid w:val="00322EDD"/>
    <w:rsid w:val="003309FA"/>
    <w:rsid w:val="00331135"/>
    <w:rsid w:val="00332320"/>
    <w:rsid w:val="003362AE"/>
    <w:rsid w:val="00340F5D"/>
    <w:rsid w:val="003412F2"/>
    <w:rsid w:val="00343C52"/>
    <w:rsid w:val="0034596C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0BD9"/>
    <w:rsid w:val="003F4C97"/>
    <w:rsid w:val="003F666D"/>
    <w:rsid w:val="003F7FE6"/>
    <w:rsid w:val="00400193"/>
    <w:rsid w:val="004109F1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A57E0"/>
    <w:rsid w:val="004B4292"/>
    <w:rsid w:val="004C1895"/>
    <w:rsid w:val="004C6D40"/>
    <w:rsid w:val="004C78AF"/>
    <w:rsid w:val="004D38E7"/>
    <w:rsid w:val="004E6AA8"/>
    <w:rsid w:val="004F0C3C"/>
    <w:rsid w:val="004F2280"/>
    <w:rsid w:val="004F23BB"/>
    <w:rsid w:val="004F63FC"/>
    <w:rsid w:val="00505A92"/>
    <w:rsid w:val="005160F3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BE4"/>
    <w:rsid w:val="00555CFB"/>
    <w:rsid w:val="00556ADB"/>
    <w:rsid w:val="00556CF1"/>
    <w:rsid w:val="005762A7"/>
    <w:rsid w:val="0058490B"/>
    <w:rsid w:val="005860A9"/>
    <w:rsid w:val="00587CEE"/>
    <w:rsid w:val="005916D7"/>
    <w:rsid w:val="0059427F"/>
    <w:rsid w:val="005947FE"/>
    <w:rsid w:val="005A698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379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1F7B"/>
    <w:rsid w:val="006673CA"/>
    <w:rsid w:val="00673C26"/>
    <w:rsid w:val="00674DAB"/>
    <w:rsid w:val="00674DE5"/>
    <w:rsid w:val="00677ACA"/>
    <w:rsid w:val="006812AF"/>
    <w:rsid w:val="0068327D"/>
    <w:rsid w:val="0068769A"/>
    <w:rsid w:val="00691534"/>
    <w:rsid w:val="00693880"/>
    <w:rsid w:val="00694AF0"/>
    <w:rsid w:val="006A4686"/>
    <w:rsid w:val="006A64F8"/>
    <w:rsid w:val="006B0E9E"/>
    <w:rsid w:val="006B127B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E54"/>
    <w:rsid w:val="007211B1"/>
    <w:rsid w:val="007277DA"/>
    <w:rsid w:val="00730407"/>
    <w:rsid w:val="00731D27"/>
    <w:rsid w:val="00732628"/>
    <w:rsid w:val="007357EB"/>
    <w:rsid w:val="00746187"/>
    <w:rsid w:val="00747915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4FB5"/>
    <w:rsid w:val="007D605C"/>
    <w:rsid w:val="007E1AD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57D77"/>
    <w:rsid w:val="00864AB4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68C4"/>
    <w:rsid w:val="008E7DBA"/>
    <w:rsid w:val="008F0829"/>
    <w:rsid w:val="008F3638"/>
    <w:rsid w:val="008F4441"/>
    <w:rsid w:val="008F6B20"/>
    <w:rsid w:val="008F6F31"/>
    <w:rsid w:val="008F74DF"/>
    <w:rsid w:val="008F77A3"/>
    <w:rsid w:val="00902274"/>
    <w:rsid w:val="009127BA"/>
    <w:rsid w:val="00916245"/>
    <w:rsid w:val="00920AAE"/>
    <w:rsid w:val="00921E3F"/>
    <w:rsid w:val="009227A6"/>
    <w:rsid w:val="00933EC1"/>
    <w:rsid w:val="00941EF7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84661"/>
    <w:rsid w:val="0099021C"/>
    <w:rsid w:val="00991BAC"/>
    <w:rsid w:val="009A6EA0"/>
    <w:rsid w:val="009B2A4A"/>
    <w:rsid w:val="009C1335"/>
    <w:rsid w:val="009C1AB2"/>
    <w:rsid w:val="009C2F27"/>
    <w:rsid w:val="009C7251"/>
    <w:rsid w:val="009D0892"/>
    <w:rsid w:val="009D782B"/>
    <w:rsid w:val="009E2E91"/>
    <w:rsid w:val="00A01B40"/>
    <w:rsid w:val="00A1116C"/>
    <w:rsid w:val="00A139F5"/>
    <w:rsid w:val="00A13E1D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66E"/>
    <w:rsid w:val="00A82D31"/>
    <w:rsid w:val="00A85E7E"/>
    <w:rsid w:val="00A86ECC"/>
    <w:rsid w:val="00A86FCC"/>
    <w:rsid w:val="00A90A6D"/>
    <w:rsid w:val="00A90AFA"/>
    <w:rsid w:val="00A92B87"/>
    <w:rsid w:val="00A971E5"/>
    <w:rsid w:val="00AA710D"/>
    <w:rsid w:val="00AB1F20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00AF"/>
    <w:rsid w:val="00B31E5A"/>
    <w:rsid w:val="00B47359"/>
    <w:rsid w:val="00B63674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F0D3B"/>
    <w:rsid w:val="00C030DE"/>
    <w:rsid w:val="00C051A8"/>
    <w:rsid w:val="00C22105"/>
    <w:rsid w:val="00C229C3"/>
    <w:rsid w:val="00C22FA0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3AC0"/>
    <w:rsid w:val="00CF4099"/>
    <w:rsid w:val="00D00796"/>
    <w:rsid w:val="00D261A2"/>
    <w:rsid w:val="00D55A2C"/>
    <w:rsid w:val="00D57B49"/>
    <w:rsid w:val="00D616D2"/>
    <w:rsid w:val="00D63B5F"/>
    <w:rsid w:val="00D70EF7"/>
    <w:rsid w:val="00D77022"/>
    <w:rsid w:val="00D8397C"/>
    <w:rsid w:val="00D845EA"/>
    <w:rsid w:val="00D91CD5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01F5"/>
    <w:rsid w:val="00F3055B"/>
    <w:rsid w:val="00F32749"/>
    <w:rsid w:val="00F37172"/>
    <w:rsid w:val="00F37727"/>
    <w:rsid w:val="00F4477E"/>
    <w:rsid w:val="00F46269"/>
    <w:rsid w:val="00F60BA8"/>
    <w:rsid w:val="00F633DF"/>
    <w:rsid w:val="00F65A5A"/>
    <w:rsid w:val="00F67D8F"/>
    <w:rsid w:val="00F802BE"/>
    <w:rsid w:val="00F80E93"/>
    <w:rsid w:val="00F86024"/>
    <w:rsid w:val="00F8611A"/>
    <w:rsid w:val="00F92DE9"/>
    <w:rsid w:val="00FA3E6A"/>
    <w:rsid w:val="00FA5128"/>
    <w:rsid w:val="00FB42D4"/>
    <w:rsid w:val="00FB5906"/>
    <w:rsid w:val="00FB7150"/>
    <w:rsid w:val="00FB762F"/>
    <w:rsid w:val="00FC2AED"/>
    <w:rsid w:val="00FD08AE"/>
    <w:rsid w:val="00FD5EA7"/>
    <w:rsid w:val="00FD653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42A39"/>
  <w15:chartTrackingRefBased/>
  <w15:docId w15:val="{DBBE81B4-65C1-450E-9377-6F996C61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F0D3B"/>
    <w:pPr>
      <w:spacing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916245"/>
    <w:pPr>
      <w:suppressAutoHyphens/>
      <w:spacing w:after="600"/>
    </w:pPr>
    <w:rPr>
      <w:color w:val="001D77"/>
      <w:shd w:val="clear" w:color="auto" w:fill="FFFFFF"/>
      <w:lang w:val="en-GB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916245"/>
    <w:rPr>
      <w:rFonts w:ascii="Fira Sans Extra Condensed SemiB" w:hAnsi="Fira Sans Extra Condensed SemiB"/>
      <w:color w:val="001D77"/>
      <w:sz w:val="40"/>
      <w:szCs w:val="26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8266E"/>
    <w:pPr>
      <w:spacing w:before="360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8266E"/>
    <w:rPr>
      <w:rFonts w:ascii="Fira Sans" w:hAnsi="Fira Sans"/>
      <w:b/>
      <w:noProof/>
      <w:sz w:val="20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BF0D3B"/>
    <w:pPr>
      <w:spacing w:after="0" w:line="240" w:lineRule="auto"/>
    </w:pPr>
    <w:rPr>
      <w:rFonts w:cs="Calibri"/>
      <w:color w:val="000000"/>
      <w:szCs w:val="19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F0D3B"/>
    <w:rPr>
      <w:rFonts w:ascii="Fira Sans" w:hAnsi="Fira Sans" w:cs="Calibri"/>
      <w:color w:val="000000"/>
      <w:sz w:val="19"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BF0D3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5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vs.stat.gov.pl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mup.gov.pl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roclaw.stat.gov.pl/seminaria-i-konferencje/konferencja-naukowa-pt-samorzad-terytorialny-spoleczenstwo-gospodarka-przestrzen-2024/patronaty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tat.gov.pl/statystyka-regionalna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atystykamiast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2.png"/><Relationship Id="rId7" Type="http://schemas.openxmlformats.org/officeDocument/2006/relationships/image" Target="media/image8.png"/><Relationship Id="rId12" Type="http://schemas.openxmlformats.org/officeDocument/2006/relationships/image" Target="media/image7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1.png"/><Relationship Id="rId11" Type="http://schemas.openxmlformats.org/officeDocument/2006/relationships/image" Target="media/image6.png"/><Relationship Id="rId5" Type="http://schemas.openxmlformats.org/officeDocument/2006/relationships/image" Target="media/image10.png"/><Relationship Id="rId10" Type="http://schemas.openxmlformats.org/officeDocument/2006/relationships/image" Target="media/image17.png"/><Relationship Id="rId4" Type="http://schemas.openxmlformats.org/officeDocument/2006/relationships/image" Target="media/image13.png"/><Relationship Id="rId9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ziorskaK\Desktop\informacje%20prasowe\Informacja%20prasowa%20-%20blankiet_X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A3E071-E7F1-4255-B5CF-148043C51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Informacja prasowa - blankiet_X</Template>
  <TotalTime>17</TotalTime>
  <Pages>2</Pages>
  <Words>522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Kamila</dc:creator>
  <cp:keywords/>
  <dc:description/>
  <cp:lastModifiedBy>Jeziorska Kamila</cp:lastModifiedBy>
  <cp:revision>4</cp:revision>
  <cp:lastPrinted>2024-04-26T12:51:00Z</cp:lastPrinted>
  <dcterms:created xsi:type="dcterms:W3CDTF">2024-05-07T12:42:00Z</dcterms:created>
  <dcterms:modified xsi:type="dcterms:W3CDTF">2024-05-13T07:11:00Z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