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C8ADB" w14:textId="4C240352" w:rsidR="00BF0D3B" w:rsidRPr="006F15CC" w:rsidRDefault="00F57BAA" w:rsidP="00BF0D3B">
      <w:pPr>
        <w:pStyle w:val="Tytuinfomacjisygnalnej"/>
        <w:rPr>
          <w:lang w:val="pl-PL"/>
        </w:rPr>
      </w:pPr>
      <w:r w:rsidRPr="00F57BAA">
        <w:rPr>
          <w:lang w:val="pl-PL"/>
        </w:rPr>
        <w:t xml:space="preserve">VIII Ogólnopolska Konferencja Naukowo-Techniczna </w:t>
      </w:r>
      <w:proofErr w:type="spellStart"/>
      <w:r w:rsidRPr="00F57BAA">
        <w:rPr>
          <w:lang w:val="pl-PL"/>
        </w:rPr>
        <w:t>Modelling</w:t>
      </w:r>
      <w:proofErr w:type="spellEnd"/>
      <w:r w:rsidRPr="00F57BAA">
        <w:rPr>
          <w:lang w:val="pl-PL"/>
        </w:rPr>
        <w:t xml:space="preserve"> 2024. Modelowanie podróży i prognozowanie ruchu</w:t>
      </w:r>
      <w:r>
        <w:rPr>
          <w:lang w:val="pl-PL"/>
        </w:rPr>
        <w:t xml:space="preserve"> </w:t>
      </w:r>
      <w:r w:rsidR="00A13E1D">
        <w:rPr>
          <w:lang w:val="pl-PL"/>
        </w:rPr>
        <w:t>pod</w:t>
      </w:r>
      <w:r w:rsidR="00BF0D3B">
        <w:rPr>
          <w:lang w:val="pl-PL"/>
        </w:rPr>
        <w:t xml:space="preserve"> patronatem honorowym Prezesa Głównego Urzędu Statystycznego</w:t>
      </w:r>
    </w:p>
    <w:p w14:paraId="0EA7E2FB" w14:textId="452F53E9" w:rsidR="00BF0D3B" w:rsidRPr="00E42821" w:rsidRDefault="00763CA9" w:rsidP="00E42821">
      <w:pPr>
        <w:pStyle w:val="Lead"/>
      </w:pPr>
      <w:r w:rsidRPr="00E42821">
        <w:t>Prezes Głównego Urzędu Statystycznego objął honorowym patronatem</w:t>
      </w:r>
      <w:r w:rsidR="00E42821">
        <w:t xml:space="preserve"> </w:t>
      </w:r>
      <w:r w:rsidR="00E42821" w:rsidRPr="00E42821">
        <w:rPr>
          <w:i/>
        </w:rPr>
        <w:t>VIII Ogólnopolską Konferencję Naukowo-Techniczn</w:t>
      </w:r>
      <w:r w:rsidR="00BD6B98">
        <w:rPr>
          <w:i/>
        </w:rPr>
        <w:t>ą</w:t>
      </w:r>
      <w:r w:rsidR="00E42821" w:rsidRPr="00E42821">
        <w:rPr>
          <w:i/>
        </w:rPr>
        <w:t xml:space="preserve"> "Mo</w:t>
      </w:r>
      <w:bookmarkStart w:id="0" w:name="_GoBack"/>
      <w:bookmarkEnd w:id="0"/>
      <w:r w:rsidR="00E42821" w:rsidRPr="00E42821">
        <w:rPr>
          <w:i/>
        </w:rPr>
        <w:t>delling 2024 - Modelowanie podróży i prognozowanie ruchu"</w:t>
      </w:r>
      <w:r w:rsidR="00E42821">
        <w:t>.</w:t>
      </w:r>
      <w:r w:rsidR="00E42821" w:rsidRPr="00E42821">
        <w:t xml:space="preserve"> </w:t>
      </w:r>
      <w:r w:rsidRPr="00E42821">
        <w:t xml:space="preserve"> Wydarzenie odbędzie się </w:t>
      </w:r>
      <w:r w:rsidR="00E42821">
        <w:t>6</w:t>
      </w:r>
      <w:r w:rsidRPr="00E42821">
        <w:t xml:space="preserve"> i </w:t>
      </w:r>
      <w:r w:rsidR="00E42821">
        <w:t>7 czerwca</w:t>
      </w:r>
      <w:r w:rsidRPr="00E42821">
        <w:t xml:space="preserve"> br. w</w:t>
      </w:r>
      <w:r w:rsidR="00E42821">
        <w:t xml:space="preserve"> Krakowie</w:t>
      </w:r>
      <w:r w:rsidRPr="00E42821">
        <w:t>.</w:t>
      </w:r>
    </w:p>
    <w:p w14:paraId="45D949E3" w14:textId="77777777" w:rsidR="00E42821" w:rsidRDefault="00E42821" w:rsidP="00A6271C">
      <w:pPr>
        <w:spacing w:before="240" w:after="0"/>
      </w:pPr>
      <w:r w:rsidRPr="00E42821">
        <w:t>Celem konferencji „</w:t>
      </w:r>
      <w:proofErr w:type="spellStart"/>
      <w:r w:rsidRPr="00E42821">
        <w:t>Modelling</w:t>
      </w:r>
      <w:proofErr w:type="spellEnd"/>
      <w:r w:rsidRPr="00E42821">
        <w:t>. Modelowanie podróży i prognozowanie ruchu” jest wymiana wiedzy i doświadczeń w szeroko pojętej tematyce modelowania podróży. W dyskusjach planowane jest podjęcie następujących tematów: prognozowanie ruchu, regionalne i krajowe modele podróży, tworzenie baz danych dla potrzeb modelowania ruchu, rozwój metod w prognozowaniu ruchu, alternatywne techniki monitorowania podróży, zastosowanie narzędzi symulacyjnych w procesie modelowania podróży, modelowanie przewozów ładunków w systemach transportowych i zastosowanie sztucznej inteligencji w prognozowaniu ruchu i podróży.</w:t>
      </w:r>
    </w:p>
    <w:p w14:paraId="1F61FC30" w14:textId="2DC3A68D" w:rsidR="00A6271C" w:rsidRDefault="00BF0D3B" w:rsidP="00A6271C">
      <w:pPr>
        <w:spacing w:before="240" w:after="0"/>
        <w:rPr>
          <w:b/>
        </w:rPr>
      </w:pPr>
      <w:r w:rsidRPr="00763CA9">
        <w:rPr>
          <w:b/>
        </w:rPr>
        <w:t xml:space="preserve">Więcej informacji na temat wydarzenia dostępnych jest pod adresem: </w:t>
      </w:r>
      <w:bookmarkStart w:id="1" w:name="_Hlk149050431"/>
      <w:r w:rsidR="00F57BAA">
        <w:rPr>
          <w:b/>
        </w:rPr>
        <w:fldChar w:fldCharType="begin"/>
      </w:r>
      <w:r w:rsidR="00F57BAA">
        <w:rPr>
          <w:b/>
        </w:rPr>
        <w:instrText>HYPERLINK "https://modelling.pk.edu.pl/"</w:instrText>
      </w:r>
      <w:r w:rsidR="00F57BAA">
        <w:rPr>
          <w:b/>
        </w:rPr>
        <w:fldChar w:fldCharType="separate"/>
      </w:r>
      <w:r w:rsidR="00F57BAA">
        <w:rPr>
          <w:rStyle w:val="Hipercze"/>
          <w:rFonts w:cstheme="minorBidi"/>
          <w:b/>
        </w:rPr>
        <w:t>modelling.pk.edu.pl</w:t>
      </w:r>
      <w:r w:rsidR="00F57BAA">
        <w:rPr>
          <w:b/>
        </w:rPr>
        <w:fldChar w:fldCharType="end"/>
      </w:r>
      <w:r w:rsidR="00F57BAA">
        <w:rPr>
          <w:b/>
        </w:rPr>
        <w:t xml:space="preserve"> </w:t>
      </w:r>
    </w:p>
    <w:p w14:paraId="05E71017" w14:textId="109924FF" w:rsidR="00A6271C" w:rsidRDefault="00A6271C" w:rsidP="00A6271C">
      <w:pPr>
        <w:spacing w:before="240" w:after="0"/>
        <w:rPr>
          <w:b/>
        </w:rPr>
      </w:pPr>
      <w:r>
        <w:t xml:space="preserve">Główny Urząd Statystyczny prowadzi szereg działań, które są skierowane do osób zainteresowanych </w:t>
      </w:r>
      <w:r w:rsidR="00154DFC">
        <w:t>turystyką i podróżami</w:t>
      </w:r>
      <w:r>
        <w:t>.</w:t>
      </w:r>
      <w:bookmarkEnd w:id="1"/>
      <w:r>
        <w:t xml:space="preserve"> </w:t>
      </w:r>
      <w:r w:rsidRPr="007B5F9B">
        <w:rPr>
          <w:b/>
        </w:rPr>
        <w:t xml:space="preserve">Publikacje z tego zakresu dostępne są pod adresem: </w:t>
      </w:r>
      <w:hyperlink r:id="rId11" w:history="1">
        <w:r w:rsidR="00154DFC">
          <w:rPr>
            <w:rStyle w:val="Hipercze"/>
            <w:rFonts w:cstheme="minorBidi"/>
            <w:b/>
          </w:rPr>
          <w:t>stat.gov.pl/obszary-tematyczne/kultura-turystyka-sport/turystyka/</w:t>
        </w:r>
      </w:hyperlink>
      <w:r w:rsidR="00154DFC">
        <w:rPr>
          <w:b/>
        </w:rPr>
        <w:t xml:space="preserve"> </w:t>
      </w:r>
    </w:p>
    <w:p w14:paraId="762BEE2F" w14:textId="6973C110" w:rsidR="00A6271C" w:rsidRDefault="00A6271C" w:rsidP="00A6271C">
      <w:pPr>
        <w:spacing w:before="240" w:after="0"/>
        <w:rPr>
          <w:b/>
        </w:rPr>
      </w:pPr>
      <w:r>
        <w:rPr>
          <w:b/>
          <w:szCs w:val="20"/>
        </w:rPr>
        <w:t>Istotną bazą danych jest również Bank Danych Lokalnych (</w:t>
      </w:r>
      <w:hyperlink r:id="rId12" w:history="1">
        <w:r>
          <w:rPr>
            <w:rStyle w:val="Hipercze"/>
            <w:rFonts w:cstheme="minorBidi"/>
            <w:b/>
            <w:szCs w:val="20"/>
          </w:rPr>
          <w:t>bdl.stat.gov.pl</w:t>
        </w:r>
      </w:hyperlink>
      <w:r>
        <w:rPr>
          <w:b/>
          <w:szCs w:val="20"/>
        </w:rPr>
        <w:t xml:space="preserve">). </w:t>
      </w:r>
      <w:r>
        <w:rPr>
          <w:szCs w:val="20"/>
        </w:rPr>
        <w:t xml:space="preserve">Bank Danych Lokalnych </w:t>
      </w:r>
      <w:r w:rsidRPr="00456023">
        <w:rPr>
          <w:szCs w:val="20"/>
        </w:rPr>
        <w:t>jest największą w Polsce bazą danych o gospodarce, społeczeństwie i środowisku. BDL oferuje cech</w:t>
      </w:r>
      <w:r w:rsidR="00154DFC">
        <w:rPr>
          <w:szCs w:val="20"/>
        </w:rPr>
        <w:t>y</w:t>
      </w:r>
      <w:r w:rsidRPr="00456023">
        <w:rPr>
          <w:szCs w:val="20"/>
        </w:rPr>
        <w:t xml:space="preserve"> statystyczn</w:t>
      </w:r>
      <w:r w:rsidR="00154DFC">
        <w:rPr>
          <w:szCs w:val="20"/>
        </w:rPr>
        <w:t>e</w:t>
      </w:r>
      <w:r w:rsidRPr="00456023">
        <w:rPr>
          <w:szCs w:val="20"/>
        </w:rPr>
        <w:t xml:space="preserve"> pogrupowan</w:t>
      </w:r>
      <w:r w:rsidR="00154DFC">
        <w:rPr>
          <w:szCs w:val="20"/>
        </w:rPr>
        <w:t>e</w:t>
      </w:r>
      <w:r w:rsidRPr="00456023">
        <w:rPr>
          <w:szCs w:val="20"/>
        </w:rPr>
        <w:t xml:space="preserve"> tematycznie. Pierwsze dane pochodzą z 1995 roku.</w:t>
      </w:r>
    </w:p>
    <w:p w14:paraId="775223BF" w14:textId="4A7FE6D4" w:rsidR="00A6271C" w:rsidRDefault="00A6271C" w:rsidP="00A6271C">
      <w:pPr>
        <w:spacing w:before="240" w:after="0"/>
        <w:rPr>
          <w:b/>
        </w:rPr>
      </w:pPr>
      <w:r>
        <w:rPr>
          <w:b/>
        </w:rPr>
        <w:t xml:space="preserve">Dane o </w:t>
      </w:r>
      <w:r w:rsidR="00154DFC">
        <w:rPr>
          <w:b/>
        </w:rPr>
        <w:t xml:space="preserve">dot. turystyki </w:t>
      </w:r>
      <w:r>
        <w:rPr>
          <w:b/>
        </w:rPr>
        <w:t>w Polsce dostępne są także w Dziedzinowych Bazach Wiedzy (</w:t>
      </w:r>
      <w:hyperlink r:id="rId13" w:history="1">
        <w:r>
          <w:rPr>
            <w:rStyle w:val="Hipercze"/>
            <w:rFonts w:cs="Fira Sans Extra Condensed"/>
            <w:b/>
          </w:rPr>
          <w:t>dbw.stat.gov.pl</w:t>
        </w:r>
      </w:hyperlink>
      <w:r>
        <w:rPr>
          <w:rStyle w:val="Hipercze"/>
          <w:rFonts w:cs="Fira Sans Extra Condensed"/>
          <w:b/>
        </w:rPr>
        <w:t>)</w:t>
      </w:r>
      <w:r>
        <w:rPr>
          <w:b/>
        </w:rPr>
        <w:t xml:space="preserve">. </w:t>
      </w:r>
      <w:r w:rsidRPr="002B542F">
        <w:t>Dane dostępne są dla Polski ogółem, dla części zmiennych również w podziale na województwa, a w przypadku danych demograficznych oraz z zakresu budżetów JST również na niższych poziomach podziału terytorialnego.</w:t>
      </w:r>
    </w:p>
    <w:p w14:paraId="4DD0C86A" w14:textId="0CDA07AD" w:rsidR="00BF548F" w:rsidRDefault="00BF548F" w:rsidP="00BF548F">
      <w:pPr>
        <w:spacing w:before="240" w:after="0"/>
        <w:rPr>
          <w:b/>
        </w:rPr>
      </w:pPr>
      <w:r>
        <w:t>Ponadto, Główny Urząd Statystyczny prowadzi szereg działań, które są niezbędne w codziennej pracy przedstawicieli finansów, biznesu i bankowości. M</w:t>
      </w:r>
      <w:r w:rsidRPr="00F4393C">
        <w:t>iesięczn</w:t>
      </w:r>
      <w:r>
        <w:t>e</w:t>
      </w:r>
      <w:r w:rsidRPr="00F4393C">
        <w:t>, kwartaln</w:t>
      </w:r>
      <w:r>
        <w:t>e</w:t>
      </w:r>
      <w:r w:rsidRPr="00F4393C">
        <w:t xml:space="preserve"> i roczn</w:t>
      </w:r>
      <w:r>
        <w:t>e</w:t>
      </w:r>
      <w:r w:rsidRPr="00F4393C">
        <w:t xml:space="preserve"> wskaźnik</w:t>
      </w:r>
      <w:r>
        <w:t>i</w:t>
      </w:r>
      <w:r w:rsidRPr="00F4393C">
        <w:t xml:space="preserve"> makroekonomiczn</w:t>
      </w:r>
      <w:r>
        <w:t>e</w:t>
      </w:r>
      <w:r w:rsidRPr="00F4393C">
        <w:t xml:space="preserve"> opisując</w:t>
      </w:r>
      <w:r>
        <w:t>e</w:t>
      </w:r>
      <w:r w:rsidRPr="00F4393C">
        <w:t xml:space="preserve"> podstawowe tendencje rozwoju społeczno-gospodarczego kraju</w:t>
      </w:r>
      <w:r>
        <w:t xml:space="preserve"> są regularnie opracowywane i publikowane na stronie Głównego Urzędu Statystycznego.</w:t>
      </w:r>
    </w:p>
    <w:p w14:paraId="5DA56120" w14:textId="77777777" w:rsidR="00BF548F" w:rsidRDefault="00BF548F" w:rsidP="00BF548F">
      <w:pPr>
        <w:spacing w:before="240" w:after="0"/>
        <w:rPr>
          <w:szCs w:val="20"/>
        </w:rPr>
      </w:pPr>
      <w:r w:rsidRPr="00F70782">
        <w:rPr>
          <w:b/>
          <w:szCs w:val="20"/>
        </w:rPr>
        <w:t>W celu ułatwienia użytkownikom korzystania ze wskaźników makroekonomicznych, Główny Urząd Statystyczny uruchomił Bank Danych Makroekonomicznych (</w:t>
      </w:r>
      <w:hyperlink r:id="rId14" w:history="1">
        <w:r>
          <w:rPr>
            <w:rStyle w:val="Hipercze"/>
            <w:rFonts w:cstheme="minorBidi"/>
            <w:b/>
            <w:szCs w:val="20"/>
          </w:rPr>
          <w:t>bdm.stat.gov.pl</w:t>
        </w:r>
      </w:hyperlink>
      <w:r w:rsidRPr="00F70782">
        <w:rPr>
          <w:b/>
          <w:szCs w:val="20"/>
        </w:rPr>
        <w:t>).</w:t>
      </w:r>
      <w:r>
        <w:rPr>
          <w:szCs w:val="20"/>
        </w:rPr>
        <w:t xml:space="preserve"> </w:t>
      </w:r>
      <w:r w:rsidRPr="00F4393C">
        <w:rPr>
          <w:szCs w:val="20"/>
        </w:rPr>
        <w:t>Bank Danych Makroekonomicznych (BDM) jest statystyczną bazą gromadzącą wskaźniki charakteryzujące sytuację gospodarczą i społeczną Polski w skali makro. Baza, umożliwia dostęp do długich szeregów czasowych dla podstawowych danych makroekonomicznych w różnych obszarach tematycznych.</w:t>
      </w:r>
    </w:p>
    <w:p w14:paraId="2C8BE191" w14:textId="77777777" w:rsidR="00BF548F" w:rsidRDefault="00BF548F" w:rsidP="00BF548F">
      <w:pPr>
        <w:spacing w:before="240" w:after="0"/>
        <w:rPr>
          <w:szCs w:val="20"/>
        </w:rPr>
      </w:pPr>
      <w:r>
        <w:rPr>
          <w:b/>
          <w:szCs w:val="20"/>
        </w:rPr>
        <w:t>Istotną bazą danych jest także System Monitorowania Rozwoju STRATEG (</w:t>
      </w:r>
      <w:hyperlink r:id="rId15" w:anchor="/" w:history="1">
        <w:r>
          <w:rPr>
            <w:rStyle w:val="Hipercze"/>
            <w:rFonts w:cstheme="minorBidi"/>
            <w:b/>
            <w:szCs w:val="20"/>
          </w:rPr>
          <w:t>strateg.stat.gov.pl</w:t>
        </w:r>
      </w:hyperlink>
      <w:r>
        <w:rPr>
          <w:b/>
          <w:szCs w:val="20"/>
        </w:rPr>
        <w:t xml:space="preserve">). </w:t>
      </w:r>
      <w:r w:rsidRPr="0087351F">
        <w:rPr>
          <w:szCs w:val="20"/>
        </w:rPr>
        <w:t>Baza zawiera obszerny zestaw mierników kluczowych dla monitorowania rozwoju (głównie o rocznej częstotliwości) na poziomie kraju, jak również na niższych szczeblach podziału terytorialnego. W celu zapewnienia możliwości porównań międzynarodowych baza gromadzi również podstawowe wskaźniki dla Unii Europejskiej, krajów członkowskich i regionów na poziomie NUTS 2.</w:t>
      </w:r>
    </w:p>
    <w:p w14:paraId="41CDA4BE" w14:textId="6C9E36FA" w:rsidR="007868EE" w:rsidRDefault="00BF548F" w:rsidP="00BF548F">
      <w:pPr>
        <w:spacing w:before="240" w:after="0"/>
        <w:rPr>
          <w:bCs/>
          <w:szCs w:val="19"/>
        </w:rPr>
      </w:pPr>
      <w:bookmarkStart w:id="2" w:name="_Hlk164768642"/>
      <w:r w:rsidRPr="0034596C">
        <w:rPr>
          <w:b/>
          <w:szCs w:val="19"/>
        </w:rPr>
        <w:lastRenderedPageBreak/>
        <w:t>System Monitorowania Usług Publicznych</w:t>
      </w:r>
      <w:r w:rsidRPr="0034596C">
        <w:rPr>
          <w:b/>
        </w:rPr>
        <w:t xml:space="preserve"> (SMUP, </w:t>
      </w:r>
      <w:hyperlink r:id="rId16" w:history="1">
        <w:r w:rsidRPr="0034596C">
          <w:rPr>
            <w:rStyle w:val="Hipercze"/>
            <w:rFonts w:cstheme="minorBidi"/>
            <w:b/>
          </w:rPr>
          <w:t>smup.gov.pl</w:t>
        </w:r>
      </w:hyperlink>
      <w:r w:rsidRPr="0034596C">
        <w:rPr>
          <w:b/>
        </w:rPr>
        <w:t>)</w:t>
      </w:r>
      <w:r>
        <w:rPr>
          <w:b/>
        </w:rPr>
        <w:t xml:space="preserve">, </w:t>
      </w:r>
      <w:r w:rsidRPr="0034596C">
        <w:t>który</w:t>
      </w:r>
      <w:r w:rsidRPr="0034596C">
        <w:rPr>
          <w:bCs/>
          <w:szCs w:val="19"/>
        </w:rPr>
        <w:t xml:space="preserve"> zawiera informacje na temat świadczenia usług publicznych przez gminy i powiaty. </w:t>
      </w:r>
      <w:bookmarkEnd w:id="2"/>
      <w:r w:rsidRPr="0034596C">
        <w:rPr>
          <w:bCs/>
          <w:szCs w:val="19"/>
        </w:rPr>
        <w:t xml:space="preserve">To usługi, z których wszyscy na co dzień korzystamy. Każdy może przeglądać i porównywać dane oraz uzyskać raporty usług. W SMUP dostępny jest także duży zbiór danych na temat finansów gmin i powiatów. Wszystkie dane SMUP można łatwo udostępniać w mediach społecznościowych. </w:t>
      </w:r>
    </w:p>
    <w:p w14:paraId="0CB00597" w14:textId="434D01E5" w:rsidR="007868EE" w:rsidRPr="007868EE" w:rsidRDefault="007868EE" w:rsidP="007868EE">
      <w:pPr>
        <w:spacing w:before="240" w:after="0"/>
        <w:rPr>
          <w:bCs/>
          <w:szCs w:val="19"/>
        </w:rPr>
      </w:pPr>
      <w:r w:rsidRPr="007868EE">
        <w:rPr>
          <w:b/>
          <w:bCs/>
          <w:szCs w:val="19"/>
        </w:rPr>
        <w:t xml:space="preserve">Projekt - Inteligentny system produkcji statystyk transportu drogowego i morskiego z wykorzystaniem wielkich wolumenów danych na rzecz kształtowania polityki transportowej kraju – </w:t>
      </w:r>
      <w:proofErr w:type="spellStart"/>
      <w:r w:rsidRPr="007868EE">
        <w:rPr>
          <w:b/>
          <w:bCs/>
          <w:szCs w:val="19"/>
        </w:rPr>
        <w:t>TranStat</w:t>
      </w:r>
      <w:proofErr w:type="spellEnd"/>
      <w:r>
        <w:rPr>
          <w:bCs/>
          <w:szCs w:val="19"/>
        </w:rPr>
        <w:t xml:space="preserve"> </w:t>
      </w:r>
      <w:r>
        <w:rPr>
          <w:b/>
          <w:bCs/>
          <w:szCs w:val="19"/>
        </w:rPr>
        <w:t>(</w:t>
      </w:r>
      <w:hyperlink r:id="rId17" w:history="1">
        <w:r>
          <w:rPr>
            <w:rStyle w:val="Hipercze"/>
            <w:rFonts w:cstheme="minorBidi"/>
            <w:b/>
            <w:bCs/>
            <w:szCs w:val="19"/>
          </w:rPr>
          <w:t>transtat.stat.gov.pl</w:t>
        </w:r>
      </w:hyperlink>
      <w:r>
        <w:rPr>
          <w:b/>
          <w:bCs/>
          <w:szCs w:val="19"/>
        </w:rPr>
        <w:t xml:space="preserve">) </w:t>
      </w:r>
      <w:r>
        <w:rPr>
          <w:bCs/>
          <w:szCs w:val="19"/>
        </w:rPr>
        <w:t xml:space="preserve">to kolejny innowacyjny produkt GUS. </w:t>
      </w:r>
      <w:r w:rsidRPr="007868EE">
        <w:rPr>
          <w:bCs/>
          <w:szCs w:val="19"/>
        </w:rPr>
        <w:t>Celem projektu jest unowocześnienie systemu produkcji statystyk transportu drogowego i morskiego poprzez wykorzystanie wielkich zbiorów danych („Big Data”)</w:t>
      </w:r>
      <w:r>
        <w:rPr>
          <w:bCs/>
          <w:szCs w:val="19"/>
        </w:rPr>
        <w:t>.</w:t>
      </w:r>
    </w:p>
    <w:p w14:paraId="237B574C" w14:textId="1256DD7F" w:rsidR="00BF548F" w:rsidRPr="00BF548F" w:rsidRDefault="00BF548F" w:rsidP="00A13E1D">
      <w:pPr>
        <w:spacing w:before="240" w:after="0"/>
        <w:rPr>
          <w:b/>
          <w:bCs/>
          <w:szCs w:val="19"/>
        </w:rPr>
      </w:pPr>
      <w:r w:rsidRPr="005A504F">
        <w:rPr>
          <w:b/>
        </w:rPr>
        <w:t>Główny Urząd Statystyczny prowadzi także badania z zakresu koniunktury.</w:t>
      </w:r>
      <w:r>
        <w:t xml:space="preserve"> Jest to c</w:t>
      </w:r>
      <w:r w:rsidRPr="005A504F">
        <w:t>ałokształt wskaźników życia gospodarczego charakteryzujących stan gospodarki danego kraju lub ry</w:t>
      </w:r>
      <w:r>
        <w:t>n</w:t>
      </w:r>
      <w:r w:rsidRPr="005A504F">
        <w:t>ku, pozwalających ocenić tendencje rozwojowe</w:t>
      </w:r>
      <w:r>
        <w:t xml:space="preserve">. </w:t>
      </w:r>
      <w:r w:rsidRPr="005A504F">
        <w:rPr>
          <w:b/>
        </w:rPr>
        <w:t xml:space="preserve">Wyniki badań z obszaru koniunktury dostępne są pod adresem: </w:t>
      </w:r>
      <w:hyperlink r:id="rId18" w:history="1">
        <w:r w:rsidRPr="005A504F">
          <w:rPr>
            <w:rStyle w:val="Hipercze"/>
            <w:b/>
            <w:bCs/>
            <w:szCs w:val="19"/>
          </w:rPr>
          <w:t>stat.gov.pl/obszary-tematyczne/koniunktura</w:t>
        </w:r>
      </w:hyperlink>
      <w:r w:rsidRPr="005A504F">
        <w:rPr>
          <w:b/>
          <w:bCs/>
          <w:szCs w:val="19"/>
        </w:rPr>
        <w:t xml:space="preserve"> </w:t>
      </w:r>
    </w:p>
    <w:p w14:paraId="347B4183" w14:textId="3AAD3FF4" w:rsidR="00A6271C" w:rsidRDefault="00A6271C" w:rsidP="00A13E1D">
      <w:pPr>
        <w:spacing w:before="240" w:after="0"/>
        <w:rPr>
          <w:b/>
        </w:rPr>
      </w:pPr>
      <w:r w:rsidRPr="00984661">
        <w:rPr>
          <w:b/>
          <w:i/>
        </w:rPr>
        <w:t>- Rola statystyki publicznej jest nie do przecenienia. My konstytuujemy jeden wspólny język w debacie publicznej - język danych statystycznych</w:t>
      </w:r>
      <w:r w:rsidRPr="00984661">
        <w:rPr>
          <w:b/>
        </w:rPr>
        <w:t xml:space="preserve"> – mówił dr Dominik Rozkrut, Prezes GUS podczas innego wydarzenia.</w:t>
      </w:r>
    </w:p>
    <w:p w14:paraId="3C353A83" w14:textId="4200D1BE" w:rsidR="00DE6B58" w:rsidRPr="00BF0D3B" w:rsidRDefault="00BF0D3B" w:rsidP="00A13E1D">
      <w:pPr>
        <w:spacing w:before="240" w:after="0"/>
        <w:rPr>
          <w:b/>
        </w:rPr>
      </w:pPr>
      <w:r w:rsidRPr="00F70782">
        <w:rPr>
          <w:b/>
        </w:rPr>
        <w:t xml:space="preserve">Z uwagi na ilość działań Głównego Urzędu Statystycznego skierowanych do </w:t>
      </w:r>
      <w:r w:rsidR="00EC72C6">
        <w:rPr>
          <w:b/>
        </w:rPr>
        <w:t>uczestników wydarzenia</w:t>
      </w:r>
      <w:r w:rsidRPr="00F70782">
        <w:rPr>
          <w:b/>
        </w:rPr>
        <w:t>, Prezes GU</w:t>
      </w:r>
      <w:r w:rsidR="00921E3F">
        <w:rPr>
          <w:b/>
        </w:rPr>
        <w:t>S</w:t>
      </w:r>
      <w:r w:rsidRPr="00F70782">
        <w:rPr>
          <w:b/>
        </w:rPr>
        <w:t xml:space="preserve"> objął </w:t>
      </w:r>
      <w:r w:rsidR="00921E3F">
        <w:rPr>
          <w:b/>
        </w:rPr>
        <w:t xml:space="preserve">wydarzenie </w:t>
      </w:r>
      <w:r w:rsidRPr="00F70782">
        <w:rPr>
          <w:b/>
        </w:rPr>
        <w:t>patronatem honorowym</w:t>
      </w:r>
      <w:r w:rsidR="00921E3F">
        <w:rPr>
          <w:b/>
        </w:rPr>
        <w:t>.</w:t>
      </w:r>
    </w:p>
    <w:sectPr w:rsidR="00DE6B58" w:rsidRPr="00BF0D3B" w:rsidSect="00730407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701" w:right="1701" w:bottom="1701" w:left="1418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734E8" w14:textId="77777777" w:rsidR="00DD143F" w:rsidRDefault="00DD143F" w:rsidP="000662E2">
      <w:pPr>
        <w:spacing w:after="0" w:line="240" w:lineRule="auto"/>
      </w:pPr>
      <w:r>
        <w:separator/>
      </w:r>
    </w:p>
  </w:endnote>
  <w:endnote w:type="continuationSeparator" w:id="0">
    <w:p w14:paraId="7E5C8869" w14:textId="77777777" w:rsidR="00DD143F" w:rsidRDefault="00DD14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724FE7-6A59-45CC-A598-0F8D22460230}"/>
    <w:embedBold r:id="rId2" w:fontKey="{B20A8D0A-D28B-41EB-B094-58F541944321}"/>
    <w:embedBoldItalic r:id="rId3" w:fontKey="{4E72192F-C158-4FA9-9415-C4FB8E76FDE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DD17133-0DF2-45E0-96BD-B8D5DC41EEA9}"/>
    <w:embedBold r:id="rId5" w:fontKey="{60BA267C-4836-4211-9098-BE02A5CCE694}"/>
    <w:embedBoldItalic r:id="rId6" w:fontKey="{B0FE288B-FB75-4ECC-92E3-1204CEE6C0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72E7014-C985-4A06-90B2-C9BE6396DC6C}"/>
    <w:embedBold r:id="rId8" w:fontKey="{8DD24164-4EF0-4403-91CE-0F74EB749AC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8C4F364-FA40-40DD-816D-A9A95F6E1127}"/>
    <w:embedItalic r:id="rId10" w:fontKey="{6C0CCBC7-5FF0-409A-9684-C4E0A3ED6F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0DC9C60-5C3F-46FA-954C-6B88AF2DCA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4B73B84-6FD3-4257-B718-DF36401693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00F01B6-07BC-4681-9E89-EBB92599F677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4" w:fontKey="{056FFE19-6BD7-4CFA-AB3F-73E1B8801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282B0" w14:textId="31433FF9" w:rsidR="003B18B6" w:rsidRDefault="00BD6B98" w:rsidP="003B18B6">
    <w:pPr>
      <w:pStyle w:val="Stopka"/>
      <w:jc w:val="center"/>
    </w:pPr>
    <w:r>
      <w:rPr>
        <w:noProof/>
      </w:rPr>
      <w:drawing>
        <wp:anchor distT="0" distB="0" distL="114300" distR="114300" simplePos="0" relativeHeight="251694080" behindDoc="0" locked="0" layoutInCell="1" allowOverlap="1" wp14:anchorId="7BFA105D" wp14:editId="466A21C1">
          <wp:simplePos x="0" y="0"/>
          <wp:positionH relativeFrom="column">
            <wp:posOffset>1248518</wp:posOffset>
          </wp:positionH>
          <wp:positionV relativeFrom="paragraph">
            <wp:posOffset>-521970</wp:posOffset>
          </wp:positionV>
          <wp:extent cx="251445" cy="24817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Obraz 6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45" cy="248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4E611C9" wp14:editId="1CB04491">
              <wp:simplePos x="0" y="0"/>
              <wp:positionH relativeFrom="column">
                <wp:posOffset>1529551</wp:posOffset>
              </wp:positionH>
              <wp:positionV relativeFrom="paragraph">
                <wp:posOffset>-522366</wp:posOffset>
              </wp:positionV>
              <wp:extent cx="1149284" cy="252551"/>
              <wp:effectExtent l="0" t="0" r="0" b="0"/>
              <wp:wrapNone/>
              <wp:docPr id="22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284" cy="252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61FD4" w14:textId="77777777" w:rsidR="00A1116C" w:rsidRPr="00F301F5" w:rsidRDefault="00A1116C" w:rsidP="00A1116C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252EFD">
                            <w:rPr>
                              <w:sz w:val="18"/>
                              <w:szCs w:val="18"/>
                            </w:rPr>
                            <w:t>@GUS_STAT</w:t>
                          </w:r>
                        </w:p>
                      </w:txbxContent>
                    </wps:txbx>
                    <wps:bodyPr rot="0" vert="horz" wrap="square" lIns="3600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E611C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20.45pt;margin-top:-41.15pt;width:90.5pt;height:1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" filled="f" stroked="f">
              <v:textbox style="mso-fit-shape-to-text:t" inset="1mm">
                <w:txbxContent>
                  <w:p w14:paraId="0CE61FD4" w14:textId="77777777" w:rsidR="00A1116C" w:rsidRPr="00F301F5" w:rsidRDefault="00A1116C" w:rsidP="00A1116C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252EFD">
                      <w:rPr>
                        <w:sz w:val="18"/>
                        <w:szCs w:val="18"/>
                      </w:rPr>
                      <w:t>@GUS_STAT</w:t>
                    </w:r>
                  </w:p>
                </w:txbxContent>
              </v:textbox>
            </v:shape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F14B9DB" wp14:editId="768F2832">
              <wp:simplePos x="0" y="0"/>
              <wp:positionH relativeFrom="column">
                <wp:posOffset>0</wp:posOffset>
              </wp:positionH>
              <wp:positionV relativeFrom="paragraph">
                <wp:posOffset>-516255</wp:posOffset>
              </wp:positionV>
              <wp:extent cx="1070610" cy="266065"/>
              <wp:effectExtent l="0" t="0" r="0" b="635"/>
              <wp:wrapNone/>
              <wp:docPr id="222" name="Grupa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223" name="Obraz 223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1914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14B9DB" id="Grupa 222" o:spid="_x0000_s1027" style="position:absolute;left:0;text-align:left;margin-left:0;margin-top:-40.65pt;width:84.3pt;height:20.95pt;z-index:251685888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3" o:spid="_x0000_s1028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">
                <v:imagedata r:id="rId3" o:title="Ikonka strony www"/>
              </v:shape>
              <v:shape id="_x0000_s1029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" filled="f" stroked="f">
                <v:textbox style="mso-fit-shape-to-text:t" inset="1mm">
                  <w:txbxContent>
                    <w:p w14:paraId="7D9F1914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455DB3F" wp14:editId="48CDB88C">
              <wp:simplePos x="0" y="0"/>
              <wp:positionH relativeFrom="column">
                <wp:posOffset>2726690</wp:posOffset>
              </wp:positionH>
              <wp:positionV relativeFrom="paragraph">
                <wp:posOffset>-517525</wp:posOffset>
              </wp:positionV>
              <wp:extent cx="1860550" cy="261620"/>
              <wp:effectExtent l="0" t="0" r="0" b="5080"/>
              <wp:wrapNone/>
              <wp:docPr id="228" name="Grupa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2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B520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12594F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0" name="Obraz 230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55DB3F" id="Grupa 228" o:spid="_x0000_s1030" style="position:absolute;left:0;text-align:left;margin-left:214.7pt;margin-top:-40.75pt;width:146.5pt;height:20.6pt;z-index:251688960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">
              <v:shape id="_x0000_s1031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" filled="f" stroked="f">
                <v:textbox style="mso-fit-shape-to-text:t" inset="1mm">
                  <w:txbxContent>
                    <w:p w14:paraId="3BD0B520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12594F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230" o:spid="_x0000_s1032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">
                <v:imagedata r:id="rId5" o:title="Ikonka facebooka"/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D5608C5" wp14:editId="172DA549">
              <wp:simplePos x="0" y="0"/>
              <wp:positionH relativeFrom="column">
                <wp:posOffset>4898390</wp:posOffset>
              </wp:positionH>
              <wp:positionV relativeFrom="paragraph">
                <wp:posOffset>-513080</wp:posOffset>
              </wp:positionV>
              <wp:extent cx="1057275" cy="260985"/>
              <wp:effectExtent l="0" t="0" r="0" b="5715"/>
              <wp:wrapNone/>
              <wp:docPr id="231" name="Grupa 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232" name="Obraz 232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79D2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5608C5" id="Grupa 231" o:spid="_x0000_s1033" style="position:absolute;left:0;text-align:left;margin-left:385.7pt;margin-top:-40.4pt;width:83.25pt;height:20.55pt;z-index:251689984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">
              <v:shape id="Obraz 232" o:spid="_x0000_s1034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">
                <v:imagedata r:id="rId7" o:title="Ikonka instagrama"/>
              </v:shape>
              <v:shape id="_x0000_s1035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" filled="f" stroked="f">
                <v:textbox style="mso-fit-shape-to-text:t" inset="1mm">
                  <w:txbxContent>
                    <w:p w14:paraId="261779D2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E9263F" wp14:editId="4D2A8D81">
              <wp:simplePos x="0" y="0"/>
              <wp:positionH relativeFrom="column">
                <wp:posOffset>643890</wp:posOffset>
              </wp:positionH>
              <wp:positionV relativeFrom="page">
                <wp:posOffset>10165715</wp:posOffset>
              </wp:positionV>
              <wp:extent cx="2067560" cy="271145"/>
              <wp:effectExtent l="0" t="0" r="0" b="0"/>
              <wp:wrapNone/>
              <wp:docPr id="234" name="Grupa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23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C39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6" name="Obraz 236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E9263F" id="Grupa 234" o:spid="_x0000_s1036" style="position:absolute;left:0;text-align:left;margin-left:50.7pt;margin-top:800.45pt;width:162.8pt;height:21.35pt;z-index:251691008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">
              <v:shape id="_x0000_s1037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" filled="f" stroked="f">
                <v:textbox style="mso-fit-shape-to-text:t" inset="1mm">
                  <w:txbxContent>
                    <w:p w14:paraId="0CC24C39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  <w:proofErr w:type="spellEnd"/>
                    </w:p>
                  </w:txbxContent>
                </v:textbox>
              </v:shape>
              <v:shape id="Obraz 236" o:spid="_x0000_s1038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">
                <v:imagedata r:id="rId9" o:title="Ikonka Youtuba"/>
              </v:shape>
              <w10:wrap anchory="page"/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338329F6" wp14:editId="7483593D">
              <wp:simplePos x="0" y="0"/>
              <wp:positionH relativeFrom="column">
                <wp:posOffset>3333750</wp:posOffset>
              </wp:positionH>
              <wp:positionV relativeFrom="paragraph">
                <wp:posOffset>-197485</wp:posOffset>
              </wp:positionV>
              <wp:extent cx="1825625" cy="262890"/>
              <wp:effectExtent l="0" t="0" r="0" b="3810"/>
              <wp:wrapNone/>
              <wp:docPr id="237" name="Grupa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3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10678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9" name="Obraz 239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8329F6" id="Grupa 237" o:spid="_x0000_s1039" style="position:absolute;left:0;text-align:left;margin-left:262.5pt;margin-top:-15.55pt;width:143.75pt;height:20.7pt;z-index:251692032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">
              <v:shape id="_x0000_s1040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" filled="f" stroked="f">
                <v:textbox style="mso-fit-shape-to-text:t" inset="1mm">
                  <w:txbxContent>
                    <w:p w14:paraId="44610678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239" o:spid="_x0000_s1041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">
                <v:imagedata r:id="rId11" o:title="Ikonka linkedin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5F5A8" w14:textId="77777777" w:rsidR="00A1116C" w:rsidRDefault="00A1116C">
    <w:pPr>
      <w:pStyle w:val="Stopka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4A3137F" wp14:editId="3DDC5032">
              <wp:simplePos x="0" y="0"/>
              <wp:positionH relativeFrom="column">
                <wp:posOffset>3333750</wp:posOffset>
              </wp:positionH>
              <wp:positionV relativeFrom="paragraph">
                <wp:posOffset>-191135</wp:posOffset>
              </wp:positionV>
              <wp:extent cx="1825625" cy="262890"/>
              <wp:effectExtent l="0" t="0" r="0" b="3810"/>
              <wp:wrapNone/>
              <wp:docPr id="200" name="Grupa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0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BCF6A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02" name="Obraz 202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A3137F" id="Grupa 200" o:spid="_x0000_s1044" style="position:absolute;margin-left:262.5pt;margin-top:-15.05pt;width:143.75pt;height:20.7pt;z-index:251683840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" filled="f" stroked="f">
                <v:textbox style="mso-fit-shape-to-text:t" inset="1mm">
                  <w:txbxContent>
                    <w:p w14:paraId="659BCF6A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2" o:spid="_x0000_s1046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">
                <v:imagedata r:id="rId2" o:title="Ikonka linkedin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591A3C3" wp14:editId="47FD6FCC">
              <wp:simplePos x="0" y="0"/>
              <wp:positionH relativeFrom="column">
                <wp:posOffset>643890</wp:posOffset>
              </wp:positionH>
              <wp:positionV relativeFrom="page">
                <wp:posOffset>10172065</wp:posOffset>
              </wp:positionV>
              <wp:extent cx="2067560" cy="271145"/>
              <wp:effectExtent l="0" t="0" r="0" b="0"/>
              <wp:wrapNone/>
              <wp:docPr id="197" name="Grupa 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19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4DF0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" name="Obraz 199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91A3C3" id="Grupa 197" o:spid="_x0000_s1047" style="position:absolute;margin-left:50.7pt;margin-top:800.95pt;width:162.8pt;height:21.35pt;z-index:251682816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">
              <v:shape id="_x0000_s1048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" filled="f" stroked="f">
                <v:textbox style="mso-fit-shape-to-text:t" inset="1mm">
                  <w:txbxContent>
                    <w:p w14:paraId="79BD4DF0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  <w:proofErr w:type="spellEnd"/>
                    </w:p>
                  </w:txbxContent>
                </v:textbox>
              </v:shape>
              <v:shape id="Obraz 199" o:spid="_x0000_s1049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">
                <v:imagedata r:id="rId4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9C2CA45" wp14:editId="60B6B295">
              <wp:simplePos x="0" y="0"/>
              <wp:positionH relativeFrom="column">
                <wp:posOffset>4898390</wp:posOffset>
              </wp:positionH>
              <wp:positionV relativeFrom="paragraph">
                <wp:posOffset>-506730</wp:posOffset>
              </wp:positionV>
              <wp:extent cx="1057275" cy="260985"/>
              <wp:effectExtent l="0" t="0" r="0" b="5715"/>
              <wp:wrapNone/>
              <wp:docPr id="194" name="Grupa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195" name="Obraz 195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14F9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9C2CA45" id="Grupa 194" o:spid="_x0000_s1050" style="position:absolute;margin-left:385.7pt;margin-top:-39.9pt;width:83.25pt;height:20.55pt;z-index:251681792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">
              <v:shape id="Obraz 195" o:spid="_x0000_s1051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">
                <v:imagedata r:id="rId6" o:title="Ikonka instagrama"/>
              </v:shape>
              <v:shape id="_x0000_s1052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" filled="f" stroked="f">
                <v:textbox style="mso-fit-shape-to-text:t" inset="1mm">
                  <w:txbxContent>
                    <w:p w14:paraId="0BD614F9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497AB63" wp14:editId="5BEDF749">
              <wp:simplePos x="0" y="0"/>
              <wp:positionH relativeFrom="column">
                <wp:posOffset>2726690</wp:posOffset>
              </wp:positionH>
              <wp:positionV relativeFrom="paragraph">
                <wp:posOffset>-511175</wp:posOffset>
              </wp:positionV>
              <wp:extent cx="1860550" cy="261620"/>
              <wp:effectExtent l="0" t="0" r="0" b="5080"/>
              <wp:wrapNone/>
              <wp:docPr id="63" name="Grupa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19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4FF9A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12594F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3" name="Obraz 193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97AB63" id="Grupa 63" o:spid="_x0000_s1053" style="position:absolute;margin-left:214.7pt;margin-top:-40.25pt;width:146.5pt;height:20.6pt;z-index:251680768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">
              <v:shape id="_x0000_s1054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" filled="f" stroked="f">
                <v:textbox style="mso-fit-shape-to-text:t" inset="1mm">
                  <w:txbxContent>
                    <w:p w14:paraId="2B14FF9A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12594F">
                        <w:rPr>
                          <w:sz w:val="18"/>
                          <w:szCs w:val="18"/>
                        </w:rPr>
                        <w:t>GlownyUrzadStatystyczny</w:t>
                      </w:r>
                      <w:proofErr w:type="spellEnd"/>
                    </w:p>
                  </w:txbxContent>
                </v:textbox>
              </v:shape>
              <v:shape id="Obraz 193" o:spid="_x0000_s1055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">
                <v:imagedata r:id="rId8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EC12A60" wp14:editId="5334A0B5">
              <wp:simplePos x="0" y="0"/>
              <wp:positionH relativeFrom="column">
                <wp:posOffset>1256665</wp:posOffset>
              </wp:positionH>
              <wp:positionV relativeFrom="paragraph">
                <wp:posOffset>-514985</wp:posOffset>
              </wp:positionV>
              <wp:extent cx="1417955" cy="268605"/>
              <wp:effectExtent l="0" t="0" r="0" b="0"/>
              <wp:wrapNone/>
              <wp:docPr id="60" name="Grupa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7053"/>
                        <a:chOff x="0" y="0"/>
                        <a:chExt cx="1418037" cy="267242"/>
                      </a:xfrm>
                    </wpg:grpSpPr>
                    <wps:wsp>
                      <wps:cNvPr id="6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7EE1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2" name="Obraz 6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887"/>
                          <a:ext cx="251460" cy="248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C12A60" id="Grupa 60" o:spid="_x0000_s1056" style="position:absolute;margin-left:98.95pt;margin-top:-40.55pt;width:111.65pt;height:21.15pt;z-index:251679744" coordsize="1418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">
              <v:shape id="_x0000_s1057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" filled="f" stroked="f">
                <v:textbox style="mso-fit-shape-to-text:t" inset="1mm">
                  <w:txbxContent>
                    <w:p w14:paraId="614D7EE1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62" o:spid="_x0000_s1058" type="#_x0000_t75" style="position:absolute;top:188;width:251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">
                <v:imagedata r:id="rId10" o:title="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117E3EA" wp14:editId="25061CE4">
              <wp:simplePos x="0" y="0"/>
              <wp:positionH relativeFrom="column">
                <wp:posOffset>0</wp:posOffset>
              </wp:positionH>
              <wp:positionV relativeFrom="paragraph">
                <wp:posOffset>-509905</wp:posOffset>
              </wp:positionV>
              <wp:extent cx="1070610" cy="266065"/>
              <wp:effectExtent l="0" t="0" r="0" b="635"/>
              <wp:wrapNone/>
              <wp:docPr id="57" name="Grupa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58" name="Obraz 58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A7A5E" w14:textId="77777777"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17E3EA" id="Grupa 57" o:spid="_x0000_s1059" style="position:absolute;margin-left:0;margin-top:-40.15pt;width:84.3pt;height:20.95pt;z-index:251678720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">
              <v:shape id="Obraz 58" o:spid="_x0000_s1060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">
                <v:imagedata r:id="rId12" o:title="Ikonka strony www"/>
              </v:shape>
              <v:shape id="_x0000_s1061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" filled="f" stroked="f">
                <v:textbox style="mso-fit-shape-to-text:t" inset="1mm">
                  <w:txbxContent>
                    <w:p w14:paraId="053A7A5E" w14:textId="77777777"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6921A" w14:textId="77777777" w:rsidR="00DD143F" w:rsidRDefault="00DD143F" w:rsidP="000662E2">
      <w:pPr>
        <w:spacing w:after="0" w:line="240" w:lineRule="auto"/>
      </w:pPr>
      <w:r>
        <w:separator/>
      </w:r>
    </w:p>
  </w:footnote>
  <w:footnote w:type="continuationSeparator" w:id="0">
    <w:p w14:paraId="7241724B" w14:textId="77777777" w:rsidR="00DD143F" w:rsidRDefault="00DD143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8417A" w14:textId="77777777" w:rsidR="00607CC5" w:rsidRDefault="00607CC5">
    <w:pPr>
      <w:pStyle w:val="Nagwek"/>
    </w:pPr>
  </w:p>
  <w:p w14:paraId="49F4B891" w14:textId="77777777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3D5B4" w14:textId="77777777" w:rsidR="00730407" w:rsidRDefault="00730407">
    <w:pPr>
      <w:pStyle w:val="Nagwek"/>
    </w:pPr>
    <w:r w:rsidRPr="0073040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C82C3EF" wp14:editId="6E036F05">
              <wp:simplePos x="0" y="0"/>
              <wp:positionH relativeFrom="page">
                <wp:posOffset>5217160</wp:posOffset>
              </wp:positionH>
              <wp:positionV relativeFrom="page">
                <wp:posOffset>363220</wp:posOffset>
              </wp:positionV>
              <wp:extent cx="2341880" cy="395605"/>
              <wp:effectExtent l="0" t="0" r="1270" b="4445"/>
              <wp:wrapNone/>
              <wp:docPr id="54" name="Schemat blokowy: opóźnienie 6" descr="Napis &quot;Informacja sygnalna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2341880" cy="3956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31437F" w14:textId="77777777" w:rsidR="00730407" w:rsidRPr="0024680C" w:rsidRDefault="00730407" w:rsidP="00730407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</w:pPr>
                          <w:r w:rsidRPr="0024680C"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  <w:t xml:space="preserve">INFORMACJA PRASOWA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82C3EF" id="Schemat blokowy: opóźnienie 6" o:spid="_x0000_s1042" alt="Napis &quot;Informacja sygnalna&quot;" style="position:absolute;margin-left:410.8pt;margin-top:28.6pt;width:184.4pt;height:31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2138655,0;2341880,197803;2138655,395605;0,395605;0,0" o:connectangles="0,0,0,0,0,0" textboxrect="0,0,3527018,612140"/>
              <o:lock v:ext="edit" aspectratio="t"/>
              <v:textbox>
                <w:txbxContent>
                  <w:p w14:paraId="5531437F" w14:textId="77777777" w:rsidR="00730407" w:rsidRPr="0024680C" w:rsidRDefault="00730407" w:rsidP="00730407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sz w:val="28"/>
                        <w:szCs w:val="28"/>
                      </w:rPr>
                    </w:pPr>
                    <w:r w:rsidRPr="0024680C">
                      <w:rPr>
                        <w:rFonts w:ascii="Fira Sans SemiBold" w:hAnsi="Fira Sans SemiBold"/>
                        <w:sz w:val="28"/>
                        <w:szCs w:val="28"/>
                      </w:rPr>
                      <w:t xml:space="preserve">INFORMACJA PRASOWA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30407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3DE051DF" wp14:editId="14C70862">
          <wp:simplePos x="0" y="0"/>
          <wp:positionH relativeFrom="margin">
            <wp:posOffset>0</wp:posOffset>
          </wp:positionH>
          <wp:positionV relativeFrom="page">
            <wp:posOffset>354965</wp:posOffset>
          </wp:positionV>
          <wp:extent cx="1125855" cy="431800"/>
          <wp:effectExtent l="0" t="0" r="0" b="6350"/>
          <wp:wrapNone/>
          <wp:docPr id="56" name="Obraz 5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73040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80994FC" wp14:editId="32994AEE">
              <wp:simplePos x="0" y="0"/>
              <wp:positionH relativeFrom="rightMargin">
                <wp:posOffset>0</wp:posOffset>
              </wp:positionH>
              <wp:positionV relativeFrom="paragraph">
                <wp:posOffset>946150</wp:posOffset>
              </wp:positionV>
              <wp:extent cx="1060450" cy="336550"/>
              <wp:effectExtent l="0" t="0" r="0" b="6350"/>
              <wp:wrapNone/>
              <wp:docPr id="55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ED3087" w14:textId="5708B122" w:rsidR="00730407" w:rsidRPr="00730407" w:rsidRDefault="00DA1783" w:rsidP="00730407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05.</w:t>
                          </w:r>
                          <w:r w:rsidR="002A7203">
                            <w:rPr>
                              <w:b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6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BF0D3B">
                            <w:rPr>
                              <w:b/>
                              <w:sz w:val="20"/>
                              <w:szCs w:val="20"/>
                            </w:rPr>
                            <w:t>202</w:t>
                          </w:r>
                          <w:r w:rsidR="002A7203">
                            <w:rPr>
                              <w:b/>
                              <w:sz w:val="20"/>
                              <w:szCs w:val="20"/>
                            </w:rPr>
                            <w:t>4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994FC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" style="position:absolute;margin-left:0;margin-top:74.5pt;width:83.5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" filled="f" stroked="f">
              <v:textbox>
                <w:txbxContent>
                  <w:p w14:paraId="6EED3087" w14:textId="5708B122" w:rsidR="00730407" w:rsidRPr="00730407" w:rsidRDefault="00DA1783" w:rsidP="0073040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05.</w:t>
                    </w:r>
                    <w:r w:rsidR="002A7203">
                      <w:rPr>
                        <w:b/>
                        <w:sz w:val="20"/>
                        <w:szCs w:val="20"/>
                      </w:rPr>
                      <w:t>0</w:t>
                    </w:r>
                    <w:r>
                      <w:rPr>
                        <w:b/>
                        <w:sz w:val="20"/>
                        <w:szCs w:val="20"/>
                      </w:rPr>
                      <w:t>6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BF0D3B">
                      <w:rPr>
                        <w:b/>
                        <w:sz w:val="20"/>
                        <w:szCs w:val="20"/>
                      </w:rPr>
                      <w:t>202</w:t>
                    </w:r>
                    <w:r w:rsidR="002A7203">
                      <w:rPr>
                        <w:b/>
                        <w:sz w:val="20"/>
                        <w:szCs w:val="20"/>
                      </w:rPr>
                      <w:t>4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4.75pt;height:124.8pt;visibility:visible;mso-wrap-style:square" o:bullet="t">
        <v:imagedata r:id="rId1" o:title=""/>
      </v:shape>
    </w:pict>
  </w:numPicBullet>
  <w:numPicBullet w:numPicBulletId="1">
    <w:pict>
      <v:shape id="_x0000_i1041" type="#_x0000_t75" style="width:124.25pt;height:124.8pt;visibility:visible;mso-wrap-style:square" o:bullet="t">
        <v:imagedata r:id="rId2" o:title=""/>
      </v:shape>
    </w:pict>
  </w:numPicBullet>
  <w:numPicBullet w:numPicBulletId="2">
    <w:pict>
      <v:shape id="_x0000_i1042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043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3B"/>
    <w:rsid w:val="00001C5B"/>
    <w:rsid w:val="00003437"/>
    <w:rsid w:val="0000709F"/>
    <w:rsid w:val="000108B8"/>
    <w:rsid w:val="000152F5"/>
    <w:rsid w:val="00034F0B"/>
    <w:rsid w:val="0004582E"/>
    <w:rsid w:val="00046A10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2CD6"/>
    <w:rsid w:val="00097840"/>
    <w:rsid w:val="000A1B8F"/>
    <w:rsid w:val="000B0727"/>
    <w:rsid w:val="000B330D"/>
    <w:rsid w:val="000C135D"/>
    <w:rsid w:val="000D1D43"/>
    <w:rsid w:val="000D225C"/>
    <w:rsid w:val="000D2A5C"/>
    <w:rsid w:val="000D39F0"/>
    <w:rsid w:val="000E0918"/>
    <w:rsid w:val="000E4184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594F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4DFC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1CC3"/>
    <w:rsid w:val="001E5B2D"/>
    <w:rsid w:val="0020156C"/>
    <w:rsid w:val="002018D0"/>
    <w:rsid w:val="00216634"/>
    <w:rsid w:val="00242D31"/>
    <w:rsid w:val="00244D0D"/>
    <w:rsid w:val="0024680C"/>
    <w:rsid w:val="00252EFD"/>
    <w:rsid w:val="00253AB6"/>
    <w:rsid w:val="0025481E"/>
    <w:rsid w:val="002574F9"/>
    <w:rsid w:val="00262B61"/>
    <w:rsid w:val="00262CC6"/>
    <w:rsid w:val="00263E08"/>
    <w:rsid w:val="002655B9"/>
    <w:rsid w:val="00265B80"/>
    <w:rsid w:val="002762FD"/>
    <w:rsid w:val="00276811"/>
    <w:rsid w:val="00282699"/>
    <w:rsid w:val="002926DF"/>
    <w:rsid w:val="00296697"/>
    <w:rsid w:val="002A720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2F7CBF"/>
    <w:rsid w:val="00304F22"/>
    <w:rsid w:val="003058E7"/>
    <w:rsid w:val="00306C7C"/>
    <w:rsid w:val="00313F5C"/>
    <w:rsid w:val="00314F86"/>
    <w:rsid w:val="00317F4D"/>
    <w:rsid w:val="00322EDD"/>
    <w:rsid w:val="003309FA"/>
    <w:rsid w:val="00331135"/>
    <w:rsid w:val="00332320"/>
    <w:rsid w:val="003362AE"/>
    <w:rsid w:val="00340F5D"/>
    <w:rsid w:val="003412F2"/>
    <w:rsid w:val="00343C52"/>
    <w:rsid w:val="0034596C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4C97"/>
    <w:rsid w:val="003F666D"/>
    <w:rsid w:val="003F7FE6"/>
    <w:rsid w:val="00400193"/>
    <w:rsid w:val="004109F1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A57E0"/>
    <w:rsid w:val="004B4292"/>
    <w:rsid w:val="004C1895"/>
    <w:rsid w:val="004C6D40"/>
    <w:rsid w:val="004C78AF"/>
    <w:rsid w:val="004D38E7"/>
    <w:rsid w:val="004E6AA8"/>
    <w:rsid w:val="004F0C3C"/>
    <w:rsid w:val="004F2280"/>
    <w:rsid w:val="004F23BB"/>
    <w:rsid w:val="004F63FC"/>
    <w:rsid w:val="00505A92"/>
    <w:rsid w:val="005160F3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BE4"/>
    <w:rsid w:val="00555CFB"/>
    <w:rsid w:val="00556ADB"/>
    <w:rsid w:val="00556CF1"/>
    <w:rsid w:val="00557713"/>
    <w:rsid w:val="005762A7"/>
    <w:rsid w:val="0058490B"/>
    <w:rsid w:val="005860A9"/>
    <w:rsid w:val="00587CEE"/>
    <w:rsid w:val="005916D7"/>
    <w:rsid w:val="0059427F"/>
    <w:rsid w:val="005947FE"/>
    <w:rsid w:val="005A698C"/>
    <w:rsid w:val="005C03B1"/>
    <w:rsid w:val="005C0CAC"/>
    <w:rsid w:val="005D062E"/>
    <w:rsid w:val="005D2F6B"/>
    <w:rsid w:val="005D334E"/>
    <w:rsid w:val="005E0799"/>
    <w:rsid w:val="005E10F9"/>
    <w:rsid w:val="005E1200"/>
    <w:rsid w:val="005E61D5"/>
    <w:rsid w:val="005F45EE"/>
    <w:rsid w:val="005F5A80"/>
    <w:rsid w:val="005F6DFF"/>
    <w:rsid w:val="005F7611"/>
    <w:rsid w:val="00604379"/>
    <w:rsid w:val="006044FF"/>
    <w:rsid w:val="00607CC5"/>
    <w:rsid w:val="0061179B"/>
    <w:rsid w:val="006125F9"/>
    <w:rsid w:val="00632703"/>
    <w:rsid w:val="00633014"/>
    <w:rsid w:val="0063437B"/>
    <w:rsid w:val="0063660D"/>
    <w:rsid w:val="0064017E"/>
    <w:rsid w:val="00654BB6"/>
    <w:rsid w:val="00661F7B"/>
    <w:rsid w:val="006673CA"/>
    <w:rsid w:val="00673C26"/>
    <w:rsid w:val="00674DAB"/>
    <w:rsid w:val="00674DE5"/>
    <w:rsid w:val="00677ACA"/>
    <w:rsid w:val="006812AF"/>
    <w:rsid w:val="0068327D"/>
    <w:rsid w:val="0068769A"/>
    <w:rsid w:val="00691534"/>
    <w:rsid w:val="00693880"/>
    <w:rsid w:val="00694AF0"/>
    <w:rsid w:val="006A4686"/>
    <w:rsid w:val="006A64F8"/>
    <w:rsid w:val="006B0E9E"/>
    <w:rsid w:val="006B127B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0407"/>
    <w:rsid w:val="00731D27"/>
    <w:rsid w:val="00732628"/>
    <w:rsid w:val="007357EB"/>
    <w:rsid w:val="00746187"/>
    <w:rsid w:val="00747915"/>
    <w:rsid w:val="007533FB"/>
    <w:rsid w:val="0076254F"/>
    <w:rsid w:val="00763CA9"/>
    <w:rsid w:val="007801F5"/>
    <w:rsid w:val="00783CA4"/>
    <w:rsid w:val="007842FB"/>
    <w:rsid w:val="00786124"/>
    <w:rsid w:val="007868EE"/>
    <w:rsid w:val="0079514B"/>
    <w:rsid w:val="00795252"/>
    <w:rsid w:val="007A2DC1"/>
    <w:rsid w:val="007D0869"/>
    <w:rsid w:val="007D14C4"/>
    <w:rsid w:val="007D3319"/>
    <w:rsid w:val="007D335D"/>
    <w:rsid w:val="007D4FB5"/>
    <w:rsid w:val="007D605C"/>
    <w:rsid w:val="007E1AD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AB4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68C4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245"/>
    <w:rsid w:val="00920AAE"/>
    <w:rsid w:val="00921E3F"/>
    <w:rsid w:val="009227A6"/>
    <w:rsid w:val="00933EC1"/>
    <w:rsid w:val="00941EF7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7F8C"/>
    <w:rsid w:val="0099021C"/>
    <w:rsid w:val="00991BAC"/>
    <w:rsid w:val="009A6EA0"/>
    <w:rsid w:val="009B2A4A"/>
    <w:rsid w:val="009C1335"/>
    <w:rsid w:val="009C1AB2"/>
    <w:rsid w:val="009C2F27"/>
    <w:rsid w:val="009C7251"/>
    <w:rsid w:val="009D0892"/>
    <w:rsid w:val="009D782B"/>
    <w:rsid w:val="009E2E91"/>
    <w:rsid w:val="00A01B40"/>
    <w:rsid w:val="00A1116C"/>
    <w:rsid w:val="00A139F5"/>
    <w:rsid w:val="00A13E1D"/>
    <w:rsid w:val="00A32E16"/>
    <w:rsid w:val="00A365F4"/>
    <w:rsid w:val="00A460CD"/>
    <w:rsid w:val="00A47D80"/>
    <w:rsid w:val="00A53132"/>
    <w:rsid w:val="00A563F2"/>
    <w:rsid w:val="00A566E8"/>
    <w:rsid w:val="00A61BBA"/>
    <w:rsid w:val="00A6271C"/>
    <w:rsid w:val="00A66347"/>
    <w:rsid w:val="00A810F9"/>
    <w:rsid w:val="00A8266E"/>
    <w:rsid w:val="00A82D31"/>
    <w:rsid w:val="00A85E7E"/>
    <w:rsid w:val="00A86ECC"/>
    <w:rsid w:val="00A86FCC"/>
    <w:rsid w:val="00A90A6D"/>
    <w:rsid w:val="00A90AFA"/>
    <w:rsid w:val="00A92B87"/>
    <w:rsid w:val="00A971E5"/>
    <w:rsid w:val="00AA710D"/>
    <w:rsid w:val="00AB1F20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00AF"/>
    <w:rsid w:val="00B31E5A"/>
    <w:rsid w:val="00B47359"/>
    <w:rsid w:val="00B63674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D6B98"/>
    <w:rsid w:val="00BF0D3B"/>
    <w:rsid w:val="00BF548F"/>
    <w:rsid w:val="00C030DE"/>
    <w:rsid w:val="00C03B8F"/>
    <w:rsid w:val="00C051A8"/>
    <w:rsid w:val="00C22105"/>
    <w:rsid w:val="00C22FA0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3AC0"/>
    <w:rsid w:val="00CF4099"/>
    <w:rsid w:val="00CF43F3"/>
    <w:rsid w:val="00D00796"/>
    <w:rsid w:val="00D261A2"/>
    <w:rsid w:val="00D55A2C"/>
    <w:rsid w:val="00D57B49"/>
    <w:rsid w:val="00D616D2"/>
    <w:rsid w:val="00D63B5F"/>
    <w:rsid w:val="00D70EF7"/>
    <w:rsid w:val="00D77022"/>
    <w:rsid w:val="00D8397C"/>
    <w:rsid w:val="00D845EA"/>
    <w:rsid w:val="00D87CAF"/>
    <w:rsid w:val="00D91CD5"/>
    <w:rsid w:val="00D94EED"/>
    <w:rsid w:val="00D96026"/>
    <w:rsid w:val="00D972F6"/>
    <w:rsid w:val="00D97779"/>
    <w:rsid w:val="00DA1783"/>
    <w:rsid w:val="00DA331D"/>
    <w:rsid w:val="00DA7C1C"/>
    <w:rsid w:val="00DB147A"/>
    <w:rsid w:val="00DB1B7A"/>
    <w:rsid w:val="00DB706E"/>
    <w:rsid w:val="00DC6708"/>
    <w:rsid w:val="00DD011A"/>
    <w:rsid w:val="00DD143F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821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1181"/>
    <w:rsid w:val="00E95036"/>
    <w:rsid w:val="00E95B8E"/>
    <w:rsid w:val="00EB1390"/>
    <w:rsid w:val="00EB2C71"/>
    <w:rsid w:val="00EB3333"/>
    <w:rsid w:val="00EB4340"/>
    <w:rsid w:val="00EB556D"/>
    <w:rsid w:val="00EB5A7D"/>
    <w:rsid w:val="00EC72C6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01F5"/>
    <w:rsid w:val="00F3055B"/>
    <w:rsid w:val="00F32749"/>
    <w:rsid w:val="00F37172"/>
    <w:rsid w:val="00F37727"/>
    <w:rsid w:val="00F4477E"/>
    <w:rsid w:val="00F46269"/>
    <w:rsid w:val="00F57BAA"/>
    <w:rsid w:val="00F6090D"/>
    <w:rsid w:val="00F60BA8"/>
    <w:rsid w:val="00F633DF"/>
    <w:rsid w:val="00F65A5A"/>
    <w:rsid w:val="00F67D8F"/>
    <w:rsid w:val="00F802BE"/>
    <w:rsid w:val="00F80E93"/>
    <w:rsid w:val="00F86024"/>
    <w:rsid w:val="00F8611A"/>
    <w:rsid w:val="00F92DE9"/>
    <w:rsid w:val="00FA3E6A"/>
    <w:rsid w:val="00FA5128"/>
    <w:rsid w:val="00FB42D4"/>
    <w:rsid w:val="00FB5906"/>
    <w:rsid w:val="00FB5B17"/>
    <w:rsid w:val="00FB7150"/>
    <w:rsid w:val="00FB762F"/>
    <w:rsid w:val="00FC2AED"/>
    <w:rsid w:val="00FD08AE"/>
    <w:rsid w:val="00FD5EA7"/>
    <w:rsid w:val="00FD653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42A39"/>
  <w15:chartTrackingRefBased/>
  <w15:docId w15:val="{DBBE81B4-65C1-450E-9377-6F996C61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F0D3B"/>
    <w:pPr>
      <w:spacing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916245"/>
    <w:pPr>
      <w:suppressAutoHyphens/>
      <w:spacing w:after="600"/>
    </w:pPr>
    <w:rPr>
      <w:color w:val="001D77"/>
      <w:shd w:val="clear" w:color="auto" w:fill="FFFFFF"/>
      <w:lang w:val="en-GB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916245"/>
    <w:rPr>
      <w:rFonts w:ascii="Fira Sans Extra Condensed SemiB" w:hAnsi="Fira Sans Extra Condensed SemiB"/>
      <w:color w:val="001D77"/>
      <w:sz w:val="40"/>
      <w:szCs w:val="26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8266E"/>
    <w:pPr>
      <w:spacing w:before="360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8266E"/>
    <w:rPr>
      <w:rFonts w:ascii="Fira Sans" w:hAnsi="Fira Sans"/>
      <w:b/>
      <w:noProof/>
      <w:sz w:val="20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BF0D3B"/>
    <w:pPr>
      <w:spacing w:after="0" w:line="240" w:lineRule="auto"/>
    </w:pPr>
    <w:rPr>
      <w:rFonts w:cs="Calibri"/>
      <w:color w:val="000000"/>
      <w:szCs w:val="19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F0D3B"/>
    <w:rPr>
      <w:rFonts w:ascii="Fira Sans" w:hAnsi="Fira Sans" w:cs="Calibri"/>
      <w:color w:val="000000"/>
      <w:sz w:val="19"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BF0D3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5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bw.stat.gov.pl/" TargetMode="External"/><Relationship Id="rId18" Type="http://schemas.openxmlformats.org/officeDocument/2006/relationships/hyperlink" Target="https://stat.gov.pl/obszary-tematyczne/koniunktura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bdl.stat.gov.pl/bdl/start" TargetMode="External"/><Relationship Id="rId17" Type="http://schemas.openxmlformats.org/officeDocument/2006/relationships/hyperlink" Target="https://transtat.stat.gov.pl/Default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mup.gov.pl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t.gov.pl/obszary-tematyczne/kultura-turystyka-sport/turystyka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trateg.stat.gov.pl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dm.stat.gov.pl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2.png"/><Relationship Id="rId7" Type="http://schemas.openxmlformats.org/officeDocument/2006/relationships/image" Target="media/image8.png"/><Relationship Id="rId12" Type="http://schemas.openxmlformats.org/officeDocument/2006/relationships/image" Target="media/image7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1.png"/><Relationship Id="rId11" Type="http://schemas.openxmlformats.org/officeDocument/2006/relationships/image" Target="media/image6.png"/><Relationship Id="rId5" Type="http://schemas.openxmlformats.org/officeDocument/2006/relationships/image" Target="media/image10.png"/><Relationship Id="rId10" Type="http://schemas.openxmlformats.org/officeDocument/2006/relationships/image" Target="media/image17.png"/><Relationship Id="rId4" Type="http://schemas.openxmlformats.org/officeDocument/2006/relationships/image" Target="media/image13.png"/><Relationship Id="rId9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ziorskaK\Desktop\informacje%20prasowe\Informacja%20prasowa%20-%20blankiet_X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FED8F2-EC43-4F82-ABA8-BB9DB4110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Informacja prasowa - blankiet_X</Template>
  <TotalTime>25</TotalTime>
  <Pages>2</Pages>
  <Words>736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Kamila</dc:creator>
  <cp:keywords/>
  <dc:description/>
  <cp:lastModifiedBy>Jeziorska Kamila</cp:lastModifiedBy>
  <cp:revision>7</cp:revision>
  <cp:lastPrinted>2024-04-26T12:51:00Z</cp:lastPrinted>
  <dcterms:created xsi:type="dcterms:W3CDTF">2024-06-04T06:36:00Z</dcterms:created>
  <dcterms:modified xsi:type="dcterms:W3CDTF">2024-06-05T09:10:00Z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